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92CEE" w14:textId="43A8CB17" w:rsidR="00F87859" w:rsidRDefault="00570380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12A54E9" wp14:editId="7D263327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0" b="5715"/>
            <wp:wrapNone/>
            <wp:docPr id="60" name="Picture 60" descr="Easy Read logo - man holding easy read document in his hands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- man holding easy read document in his hands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AFA">
        <w:rPr>
          <w:rFonts w:cs="Arial"/>
          <w:noProof/>
          <w:szCs w:val="32"/>
        </w:rPr>
        <w:drawing>
          <wp:anchor distT="0" distB="0" distL="114300" distR="114300" simplePos="0" relativeHeight="251844608" behindDoc="0" locked="0" layoutInCell="1" allowOverlap="1" wp14:anchorId="3D84008E" wp14:editId="3D255E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49059" cy="857250"/>
            <wp:effectExtent l="0" t="0" r="0" b="0"/>
            <wp:wrapNone/>
            <wp:docPr id="4" name="Picture 4" descr="National Emergency Management Agency - Te Rākau Whakmarumaru logo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National Emergency Management Agency - Te Rākau Whakmarumaru logo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5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D51B2" w14:textId="77777777" w:rsidR="00F87859" w:rsidRDefault="00F87859" w:rsidP="00F87859">
      <w:pPr>
        <w:rPr>
          <w:rFonts w:cs="Arial"/>
          <w:szCs w:val="32"/>
        </w:rPr>
      </w:pPr>
    </w:p>
    <w:p w14:paraId="4FF3EC16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BB4DA56" w14:textId="77777777" w:rsidR="00F87859" w:rsidRDefault="00F87859" w:rsidP="00F87859">
      <w:pPr>
        <w:rPr>
          <w:rFonts w:cs="Arial"/>
          <w:szCs w:val="32"/>
        </w:rPr>
      </w:pPr>
    </w:p>
    <w:p w14:paraId="442906FC" w14:textId="77777777" w:rsidR="00F87859" w:rsidRDefault="00F87859" w:rsidP="00F87859">
      <w:pPr>
        <w:rPr>
          <w:rFonts w:cs="Arial"/>
          <w:szCs w:val="32"/>
        </w:rPr>
      </w:pPr>
    </w:p>
    <w:p w14:paraId="74FDC10B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45E3B87C" w14:textId="699B8F76" w:rsidR="00887F23" w:rsidRDefault="00514BF7" w:rsidP="00F87859">
      <w:pPr>
        <w:pStyle w:val="Title"/>
      </w:pPr>
      <w:r>
        <w:t xml:space="preserve">What to do when it is </w:t>
      </w:r>
      <w:proofErr w:type="gramStart"/>
      <w:r>
        <w:t>really hot</w:t>
      </w:r>
      <w:proofErr w:type="gramEnd"/>
    </w:p>
    <w:p w14:paraId="657D508D" w14:textId="0FDB8500" w:rsidR="00887F23" w:rsidRDefault="001A30B9" w:rsidP="00F87859">
      <w:pPr>
        <w:pStyle w:val="Title"/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42B16095" wp14:editId="71CE0DA8">
            <wp:simplePos x="0" y="0"/>
            <wp:positionH relativeFrom="margin">
              <wp:align>center</wp:align>
            </wp:positionH>
            <wp:positionV relativeFrom="paragraph">
              <wp:posOffset>415646</wp:posOffset>
            </wp:positionV>
            <wp:extent cx="3810000" cy="3810000"/>
            <wp:effectExtent l="0" t="0" r="0" b="0"/>
            <wp:wrapNone/>
            <wp:docPr id="935443879" name="Picture 9" descr="Person with sunburn marks on their face and arms, holding their hand on their forehead because of the heat. Sun in the left corner of image showing hot weat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43879" name="Picture 9" descr="Person with sunburn marks on their face and arms, holding their hand on their forehead because of the heat. Sun in the left corner of image showing hot weather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8169B" w14:textId="77777777" w:rsidR="00887F23" w:rsidRDefault="00887F23" w:rsidP="00F87859">
      <w:pPr>
        <w:pStyle w:val="Title"/>
      </w:pPr>
    </w:p>
    <w:p w14:paraId="66D7E291" w14:textId="77777777" w:rsidR="00887F23" w:rsidRDefault="00887F23" w:rsidP="00F87859">
      <w:pPr>
        <w:pStyle w:val="Title"/>
      </w:pPr>
    </w:p>
    <w:p w14:paraId="60555218" w14:textId="77777777" w:rsidR="001A30B9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2F279047" w14:textId="1655287D" w:rsidR="001A30B9" w:rsidRDefault="001A30B9" w:rsidP="00BF5DDC">
      <w:pPr>
        <w:pStyle w:val="Datepublished"/>
      </w:pPr>
    </w:p>
    <w:p w14:paraId="19C6DB19" w14:textId="64018265" w:rsidR="001A30B9" w:rsidRDefault="001A30B9" w:rsidP="00BF5DDC">
      <w:pPr>
        <w:pStyle w:val="Datepublished"/>
      </w:pPr>
    </w:p>
    <w:p w14:paraId="031BBF9A" w14:textId="5408974B" w:rsidR="00F87859" w:rsidRPr="00570380" w:rsidRDefault="00887F23" w:rsidP="00BF5DDC">
      <w:pPr>
        <w:pStyle w:val="Datepublished"/>
      </w:pPr>
      <w:r w:rsidRPr="00570380">
        <w:t xml:space="preserve">Published: </w:t>
      </w:r>
      <w:r w:rsidR="00E71E9C">
        <w:t>March</w:t>
      </w:r>
      <w:r w:rsidR="00BF08C6">
        <w:t xml:space="preserve"> 2025</w:t>
      </w:r>
    </w:p>
    <w:p w14:paraId="5A923223" w14:textId="358840CC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6B5534">
        <w:rPr>
          <w:noProof/>
          <w:lang w:val="en-NZ" w:eastAsia="en-NZ"/>
        </w:rPr>
        <w:t xml:space="preserve">document </w:t>
      </w:r>
    </w:p>
    <w:p w14:paraId="359A5597" w14:textId="6FB23C68" w:rsidR="00D852B6" w:rsidRDefault="00D852B6" w:rsidP="00124EA8"/>
    <w:p w14:paraId="1EC99C8F" w14:textId="3B876442" w:rsidR="00FA6AFA" w:rsidRDefault="00FA6AFA" w:rsidP="00124EA8"/>
    <w:p w14:paraId="7CD24969" w14:textId="5622C596" w:rsidR="00EF4A04" w:rsidRDefault="00145178" w:rsidP="00124EA8">
      <w:r>
        <w:rPr>
          <w:rFonts w:cs="Arial"/>
          <w:noProof/>
          <w:szCs w:val="32"/>
        </w:rPr>
        <w:drawing>
          <wp:anchor distT="0" distB="0" distL="114300" distR="114300" simplePos="0" relativeHeight="251908096" behindDoc="0" locked="0" layoutInCell="1" allowOverlap="1" wp14:anchorId="28CD6392" wp14:editId="33D99491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2139950" cy="527050"/>
            <wp:effectExtent l="0" t="0" r="0" b="6350"/>
            <wp:wrapNone/>
            <wp:docPr id="690841177" name="Picture 6908411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41177" name="Picture 6908411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7EF">
        <w:t xml:space="preserve">This </w:t>
      </w:r>
      <w:r w:rsidR="00514BF7">
        <w:t xml:space="preserve">is an </w:t>
      </w:r>
      <w:r w:rsidR="003807EF">
        <w:t xml:space="preserve">Easy Read document </w:t>
      </w:r>
      <w:r w:rsidR="005508C6">
        <w:t xml:space="preserve">from the National Emergency Management Agency </w:t>
      </w:r>
      <w:r w:rsidR="003807EF">
        <w:t xml:space="preserve">about </w:t>
      </w:r>
      <w:r w:rsidR="00D36AA3">
        <w:t xml:space="preserve">how to </w:t>
      </w:r>
      <w:r w:rsidR="00C75BF7">
        <w:t>stay</w:t>
      </w:r>
      <w:r w:rsidR="003F2FE4">
        <w:t xml:space="preserve"> safe</w:t>
      </w:r>
      <w:r w:rsidR="003807EF">
        <w:t xml:space="preserve"> when it gets </w:t>
      </w:r>
      <w:proofErr w:type="gramStart"/>
      <w:r w:rsidR="003807EF">
        <w:t>really hot</w:t>
      </w:r>
      <w:proofErr w:type="gramEnd"/>
      <w:r w:rsidR="003807EF">
        <w:t xml:space="preserve">. </w:t>
      </w:r>
    </w:p>
    <w:p w14:paraId="45742C91" w14:textId="4DB3478B" w:rsidR="003807EF" w:rsidRDefault="003807EF" w:rsidP="00124EA8"/>
    <w:p w14:paraId="631EBB02" w14:textId="72B097A9" w:rsidR="003807EF" w:rsidRDefault="005E7B3B" w:rsidP="00124EA8">
      <w:r>
        <w:rPr>
          <w:noProof/>
        </w:rPr>
        <w:drawing>
          <wp:anchor distT="0" distB="0" distL="114300" distR="114300" simplePos="0" relativeHeight="251909120" behindDoc="0" locked="0" layoutInCell="1" allowOverlap="1" wp14:anchorId="46FE6A19" wp14:editId="74AC67CC">
            <wp:simplePos x="0" y="0"/>
            <wp:positionH relativeFrom="margin">
              <wp:posOffset>166370</wp:posOffset>
            </wp:positionH>
            <wp:positionV relativeFrom="paragraph">
              <wp:posOffset>281305</wp:posOffset>
            </wp:positionV>
            <wp:extent cx="889000" cy="1136650"/>
            <wp:effectExtent l="0" t="0" r="0" b="6350"/>
            <wp:wrapNone/>
            <wp:docPr id="1720963661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63661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5C874" w14:textId="1BBE6836" w:rsidR="00CD3A7C" w:rsidRDefault="00CD3A7C" w:rsidP="00CD3A7C">
      <w:r>
        <w:t xml:space="preserve">Some people are more likely to feel sick </w:t>
      </w:r>
      <w:r w:rsidR="00EF5BC9">
        <w:t xml:space="preserve">from </w:t>
      </w:r>
      <w:r w:rsidR="00EF5BC9">
        <w:rPr>
          <w:b/>
          <w:bCs/>
        </w:rPr>
        <w:t>heat exposure</w:t>
      </w:r>
      <w:r>
        <w:t xml:space="preserve"> like:</w:t>
      </w:r>
    </w:p>
    <w:p w14:paraId="7D47B9F1" w14:textId="38BB288B" w:rsidR="00CD3A7C" w:rsidRPr="003807EF" w:rsidRDefault="006564DA" w:rsidP="00CD3A7C">
      <w:pPr>
        <w:pStyle w:val="Listtoplevel"/>
      </w:pPr>
      <w:r>
        <w:drawing>
          <wp:anchor distT="0" distB="0" distL="114300" distR="114300" simplePos="0" relativeHeight="251910144" behindDoc="0" locked="0" layoutInCell="1" allowOverlap="1" wp14:anchorId="2E177FDB" wp14:editId="2A4FE6C4">
            <wp:simplePos x="0" y="0"/>
            <wp:positionH relativeFrom="margin">
              <wp:posOffset>756920</wp:posOffset>
            </wp:positionH>
            <wp:positionV relativeFrom="paragraph">
              <wp:posOffset>233045</wp:posOffset>
            </wp:positionV>
            <wp:extent cx="971550" cy="1147716"/>
            <wp:effectExtent l="0" t="0" r="0" b="0"/>
            <wp:wrapNone/>
            <wp:docPr id="2117797498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97498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4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A7C" w:rsidRPr="003807EF">
        <w:t>babies</w:t>
      </w:r>
    </w:p>
    <w:p w14:paraId="43B54E68" w14:textId="11DD97D9" w:rsidR="00CD3A7C" w:rsidRPr="003807EF" w:rsidRDefault="005E7B3B" w:rsidP="00CD3A7C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57F2D026" wp14:editId="63496B15">
                <wp:simplePos x="0" y="0"/>
                <wp:positionH relativeFrom="margin">
                  <wp:posOffset>147320</wp:posOffset>
                </wp:positionH>
                <wp:positionV relativeFrom="paragraph">
                  <wp:posOffset>622300</wp:posOffset>
                </wp:positionV>
                <wp:extent cx="1060450" cy="1085850"/>
                <wp:effectExtent l="0" t="0" r="6350" b="0"/>
                <wp:wrapNone/>
                <wp:docPr id="168066502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1085850"/>
                          <a:chOff x="0" y="0"/>
                          <a:chExt cx="5715000" cy="5715000"/>
                        </a:xfrm>
                      </wpg:grpSpPr>
                      <pic:pic xmlns:pic="http://schemas.openxmlformats.org/drawingml/2006/picture">
                        <pic:nvPicPr>
                          <pic:cNvPr id="1733168091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79046656" name="Rectangle 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273300" y="381000"/>
                            <a:ext cx="3200400" cy="1200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3A59896" id="Group 57" o:spid="_x0000_s1026" alt="&quot;&quot;" style="position:absolute;margin-left:11.6pt;margin-top:49pt;width:83.5pt;height:85.5pt;z-index:251914240;mso-position-horizontal-relative:margin;mso-width-relative:margin;mso-height-relative:margin" coordsize="57150,5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alt="&quot;&quot;" style="position:absolute;width:57150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">
                  <v:imagedata r:id="rId15" o:title=""/>
                </v:shape>
                <v:rect id="Rectangle 56" o:spid="_x0000_s1028" alt="&quot;&quot;" style="position:absolute;left:22733;top:3810;width:32004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" fillcolor="white [3212]" strokecolor="white [3212]" strokeweight="1pt"/>
                <w10:wrap anchorx="margin"/>
              </v:group>
            </w:pict>
          </mc:Fallback>
        </mc:AlternateContent>
      </w:r>
      <w:r w:rsidR="00CD3A7C" w:rsidRPr="003807EF">
        <w:t xml:space="preserve">older people </w:t>
      </w:r>
    </w:p>
    <w:p w14:paraId="2A32FD16" w14:textId="77777777" w:rsidR="005E7B3B" w:rsidRDefault="00CD3A7C" w:rsidP="005E7B3B">
      <w:pPr>
        <w:pStyle w:val="Listtoplevel"/>
      </w:pPr>
      <w:r w:rsidRPr="003807EF">
        <w:t xml:space="preserve">people </w:t>
      </w:r>
      <w:r w:rsidRPr="00C76791">
        <w:t>with long term health conditions</w:t>
      </w:r>
      <w:r w:rsidR="003F086C">
        <w:t xml:space="preserve"> like </w:t>
      </w:r>
      <w:r w:rsidR="00B52F7C">
        <w:t xml:space="preserve">asthma. </w:t>
      </w:r>
    </w:p>
    <w:p w14:paraId="5AC507D0" w14:textId="162DC5F1" w:rsidR="005E7B3B" w:rsidRDefault="005E7B3B" w:rsidP="005E7B3B">
      <w:pPr>
        <w:pStyle w:val="Listtoplevel"/>
        <w:numPr>
          <w:ilvl w:val="0"/>
          <w:numId w:val="0"/>
        </w:numPr>
        <w:ind w:left="4253"/>
      </w:pPr>
    </w:p>
    <w:p w14:paraId="32461C5D" w14:textId="750F5E6D" w:rsidR="00EF5BC9" w:rsidRDefault="005E7B3B" w:rsidP="005E7B3B">
      <w:pPr>
        <w:pStyle w:val="Listtoplevel"/>
        <w:numPr>
          <w:ilvl w:val="0"/>
          <w:numId w:val="0"/>
        </w:numPr>
        <w:ind w:left="3686"/>
      </w:pPr>
      <w:r w:rsidRPr="00BD34B6"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47A4F734" wp14:editId="4C36C613">
                <wp:simplePos x="0" y="0"/>
                <wp:positionH relativeFrom="margin">
                  <wp:posOffset>2226310</wp:posOffset>
                </wp:positionH>
                <wp:positionV relativeFrom="paragraph">
                  <wp:posOffset>120015</wp:posOffset>
                </wp:positionV>
                <wp:extent cx="3505200" cy="1181100"/>
                <wp:effectExtent l="0" t="0" r="0" b="0"/>
                <wp:wrapNone/>
                <wp:docPr id="1796" name="Rectangle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81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E21EFC3" id="Rectangle 1796" o:spid="_x0000_s1026" style="position:absolute;margin-left:175.3pt;margin-top:9.45pt;width:276pt;height:93pt;z-index:-25139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  <w:r>
        <w:drawing>
          <wp:anchor distT="0" distB="0" distL="114300" distR="114300" simplePos="0" relativeHeight="251915264" behindDoc="0" locked="0" layoutInCell="1" allowOverlap="1" wp14:anchorId="088A4401" wp14:editId="17BABCB0">
            <wp:simplePos x="0" y="0"/>
            <wp:positionH relativeFrom="margin">
              <wp:posOffset>5349</wp:posOffset>
            </wp:positionH>
            <wp:positionV relativeFrom="paragraph">
              <wp:posOffset>105410</wp:posOffset>
            </wp:positionV>
            <wp:extent cx="1460500" cy="1108914"/>
            <wp:effectExtent l="0" t="0" r="6350" b="0"/>
            <wp:wrapNone/>
            <wp:docPr id="463861576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61576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0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BC9" w:rsidRPr="005E7B3B">
        <w:rPr>
          <w:b/>
          <w:bCs/>
        </w:rPr>
        <w:t>Heat exposure</w:t>
      </w:r>
      <w:r w:rsidR="00EF5BC9">
        <w:t xml:space="preserve"> is when someone gets sick from being in the heat for too long. </w:t>
      </w:r>
    </w:p>
    <w:p w14:paraId="426F3428" w14:textId="4C60F28E" w:rsidR="00385259" w:rsidRDefault="00385259" w:rsidP="00385259">
      <w:pPr>
        <w:rPr>
          <w:b/>
          <w:bCs/>
        </w:rPr>
      </w:pPr>
    </w:p>
    <w:p w14:paraId="2B6853CA" w14:textId="23F8E6C3" w:rsidR="00064839" w:rsidRDefault="00385259" w:rsidP="00064839"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24ABF57E" wp14:editId="51020248">
            <wp:simplePos x="0" y="0"/>
            <wp:positionH relativeFrom="margin">
              <wp:align>left</wp:align>
            </wp:positionH>
            <wp:positionV relativeFrom="paragraph">
              <wp:posOffset>2237</wp:posOffset>
            </wp:positionV>
            <wp:extent cx="1371600" cy="1371600"/>
            <wp:effectExtent l="0" t="0" r="0" b="0"/>
            <wp:wrapNone/>
            <wp:docPr id="114196712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6712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39">
        <w:t>Signs of heat exposure are:</w:t>
      </w:r>
    </w:p>
    <w:p w14:paraId="66535858" w14:textId="3A568353" w:rsidR="00064839" w:rsidRDefault="005977A1" w:rsidP="004B6A04">
      <w:pPr>
        <w:pStyle w:val="Listtoplevel"/>
      </w:pPr>
      <w:r>
        <w:t xml:space="preserve">a rash </w:t>
      </w:r>
    </w:p>
    <w:p w14:paraId="0D5B8EDF" w14:textId="1F9925E9" w:rsidR="005977A1" w:rsidRDefault="004B6A04" w:rsidP="00244140">
      <w:pPr>
        <w:pStyle w:val="Listtoplevel"/>
      </w:pPr>
      <w:r>
        <w:drawing>
          <wp:anchor distT="0" distB="0" distL="114300" distR="114300" simplePos="0" relativeHeight="251847680" behindDoc="0" locked="0" layoutInCell="1" allowOverlap="1" wp14:anchorId="652775E2" wp14:editId="551E536E">
            <wp:simplePos x="0" y="0"/>
            <wp:positionH relativeFrom="margin">
              <wp:align>left</wp:align>
            </wp:positionH>
            <wp:positionV relativeFrom="paragraph">
              <wp:posOffset>506813</wp:posOffset>
            </wp:positionV>
            <wp:extent cx="1371600" cy="1371600"/>
            <wp:effectExtent l="0" t="0" r="0" b="0"/>
            <wp:wrapNone/>
            <wp:docPr id="203389139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91398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A1">
        <w:t xml:space="preserve">heat cramps </w:t>
      </w:r>
      <w:r w:rsidR="003D2B44">
        <w:t>– when your muscles tighten</w:t>
      </w:r>
    </w:p>
    <w:p w14:paraId="404723BF" w14:textId="306A526E" w:rsidR="005977A1" w:rsidRDefault="005977A1" w:rsidP="00244140">
      <w:pPr>
        <w:pStyle w:val="Listtoplevel"/>
      </w:pPr>
      <w:r>
        <w:t xml:space="preserve">sunburn – when your skin becomes red </w:t>
      </w:r>
    </w:p>
    <w:p w14:paraId="03A09ABC" w14:textId="2282ACA0" w:rsidR="005977A1" w:rsidRDefault="00955CDD" w:rsidP="00955CDD">
      <w:pPr>
        <w:pStyle w:val="Listtoplevel"/>
      </w:pPr>
      <w:r w:rsidRPr="00955CDD">
        <w:drawing>
          <wp:anchor distT="0" distB="0" distL="114300" distR="114300" simplePos="0" relativeHeight="251850752" behindDoc="0" locked="0" layoutInCell="1" allowOverlap="1" wp14:anchorId="3B90BA7A" wp14:editId="0773838C">
            <wp:simplePos x="0" y="0"/>
            <wp:positionH relativeFrom="margin">
              <wp:align>left</wp:align>
            </wp:positionH>
            <wp:positionV relativeFrom="paragraph">
              <wp:posOffset>72445</wp:posOffset>
            </wp:positionV>
            <wp:extent cx="1371600" cy="1371600"/>
            <wp:effectExtent l="0" t="0" r="0" b="0"/>
            <wp:wrapNone/>
            <wp:docPr id="204312023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2023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A1">
        <w:t xml:space="preserve">heat exhaustion – becoming very tired after being in the heat for too long </w:t>
      </w:r>
    </w:p>
    <w:p w14:paraId="4712B8E6" w14:textId="0A25349E" w:rsidR="005977A1" w:rsidRDefault="00955CDD" w:rsidP="00955CDD">
      <w:pPr>
        <w:pStyle w:val="Listtoplevel"/>
      </w:pPr>
      <w:r w:rsidRPr="00955CDD">
        <w:drawing>
          <wp:anchor distT="0" distB="0" distL="114300" distR="114300" simplePos="0" relativeHeight="251852800" behindDoc="0" locked="0" layoutInCell="1" allowOverlap="1" wp14:anchorId="4325DAAE" wp14:editId="758A4A81">
            <wp:simplePos x="0" y="0"/>
            <wp:positionH relativeFrom="margin">
              <wp:align>left</wp:align>
            </wp:positionH>
            <wp:positionV relativeFrom="paragraph">
              <wp:posOffset>209347</wp:posOffset>
            </wp:positionV>
            <wp:extent cx="1371600" cy="1371600"/>
            <wp:effectExtent l="0" t="0" r="0" b="0"/>
            <wp:wrapNone/>
            <wp:docPr id="90627895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7895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A1">
        <w:t xml:space="preserve">heatstroke – </w:t>
      </w:r>
      <w:r w:rsidR="005977A1" w:rsidRPr="003B46E7">
        <w:t>fainting</w:t>
      </w:r>
      <w:r w:rsidR="005977A1">
        <w:t xml:space="preserve"> from the heat</w:t>
      </w:r>
      <w:r w:rsidR="005C7B4B">
        <w:t>.</w:t>
      </w:r>
      <w:r w:rsidR="005977A1">
        <w:t xml:space="preserve"> </w:t>
      </w:r>
    </w:p>
    <w:p w14:paraId="0EB496A0" w14:textId="1A7DDADF" w:rsidR="00244140" w:rsidRDefault="00244140" w:rsidP="00244140"/>
    <w:p w14:paraId="7EF3886E" w14:textId="351D5A6E" w:rsidR="00385259" w:rsidRDefault="00385259">
      <w:pPr>
        <w:spacing w:line="240" w:lineRule="auto"/>
        <w:ind w:left="0"/>
      </w:pPr>
    </w:p>
    <w:p w14:paraId="7C46666F" w14:textId="58451C20" w:rsidR="00B51087" w:rsidRDefault="004B4D02" w:rsidP="00244140">
      <w:r>
        <w:rPr>
          <w:noProof/>
        </w:rPr>
        <w:drawing>
          <wp:anchor distT="0" distB="0" distL="114300" distR="114300" simplePos="0" relativeHeight="251853824" behindDoc="0" locked="0" layoutInCell="1" allowOverlap="1" wp14:anchorId="6D05A465" wp14:editId="593E027F">
            <wp:simplePos x="0" y="0"/>
            <wp:positionH relativeFrom="margin">
              <wp:align>left</wp:align>
            </wp:positionH>
            <wp:positionV relativeFrom="paragraph">
              <wp:posOffset>17018</wp:posOffset>
            </wp:positionV>
            <wp:extent cx="1367942" cy="1423817"/>
            <wp:effectExtent l="0" t="0" r="3810" b="5080"/>
            <wp:wrapNone/>
            <wp:docPr id="92787394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73945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42" cy="142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9AC">
        <w:t>You can find i</w:t>
      </w:r>
      <w:r w:rsidR="00B51087">
        <w:t xml:space="preserve">nformation on what to do if you have heat exposure </w:t>
      </w:r>
      <w:r w:rsidR="008859AC">
        <w:t>on the</w:t>
      </w:r>
      <w:r w:rsidR="00B51087">
        <w:br/>
        <w:t>St John website:</w:t>
      </w:r>
    </w:p>
    <w:p w14:paraId="6060C33E" w14:textId="3B0C6BE4" w:rsidR="00B51087" w:rsidRDefault="00B51087" w:rsidP="00244140"/>
    <w:p w14:paraId="32969034" w14:textId="3C773899" w:rsidR="00B51087" w:rsidRPr="00732CDA" w:rsidRDefault="005C4D2C" w:rsidP="00244140">
      <w:pPr>
        <w:rPr>
          <w:b/>
          <w:bCs/>
          <w:color w:val="000000" w:themeColor="text1"/>
        </w:rPr>
      </w:pPr>
      <w:hyperlink r:id="rId22" w:history="1">
        <w:r w:rsidR="00B51087" w:rsidRPr="00732CDA">
          <w:rPr>
            <w:rStyle w:val="Hyperlink"/>
            <w:b/>
            <w:bCs/>
            <w:color w:val="000000" w:themeColor="text1"/>
            <w:u w:val="none"/>
          </w:rPr>
          <w:t>shorturl.at/Ze0oG</w:t>
        </w:r>
      </w:hyperlink>
    </w:p>
    <w:p w14:paraId="435220D6" w14:textId="69426CE2" w:rsidR="00732CDA" w:rsidRDefault="002961A6" w:rsidP="00244140">
      <w:r w:rsidRPr="002961A6">
        <w:rPr>
          <w:noProof/>
        </w:rPr>
        <w:drawing>
          <wp:anchor distT="0" distB="0" distL="114300" distR="114300" simplePos="0" relativeHeight="251855872" behindDoc="0" locked="0" layoutInCell="1" allowOverlap="1" wp14:anchorId="42C39F3E" wp14:editId="3AF2B78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033365" cy="1324051"/>
            <wp:effectExtent l="0" t="0" r="0" b="0"/>
            <wp:wrapNone/>
            <wp:docPr id="59259883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9883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65" cy="1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EACCF" w14:textId="39B35A4F" w:rsidR="0074240B" w:rsidRDefault="00B51087" w:rsidP="00244140">
      <w:r>
        <w:t xml:space="preserve"> </w:t>
      </w:r>
    </w:p>
    <w:p w14:paraId="416DDF80" w14:textId="0C83B6BB" w:rsidR="00CD3A7C" w:rsidRDefault="005001BB" w:rsidP="00064839">
      <w:r>
        <w:t xml:space="preserve">This information is </w:t>
      </w:r>
      <w:r w:rsidRPr="002F05C1">
        <w:rPr>
          <w:b/>
          <w:bCs/>
        </w:rPr>
        <w:t>not</w:t>
      </w:r>
      <w:r>
        <w:t xml:space="preserve"> in Easy Read.</w:t>
      </w:r>
      <w:r w:rsidR="00CD3A7C">
        <w:br w:type="page"/>
      </w:r>
    </w:p>
    <w:p w14:paraId="29D5E4EC" w14:textId="339B9E06" w:rsidR="00A32B41" w:rsidRDefault="00F15487" w:rsidP="00A32B41">
      <w:r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7A5AA663" wp14:editId="0236CDEE">
            <wp:simplePos x="0" y="0"/>
            <wp:positionH relativeFrom="margin">
              <wp:align>left</wp:align>
            </wp:positionH>
            <wp:positionV relativeFrom="paragraph">
              <wp:posOffset>-270028</wp:posOffset>
            </wp:positionV>
            <wp:extent cx="1616507" cy="1203782"/>
            <wp:effectExtent l="0" t="0" r="3175" b="0"/>
            <wp:wrapNone/>
            <wp:docPr id="46509684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9684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07" cy="120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B41">
        <w:t>On the Health New Zealand website there is information about:</w:t>
      </w:r>
    </w:p>
    <w:p w14:paraId="0DBC0522" w14:textId="77C7A45F" w:rsidR="00A32B41" w:rsidRDefault="009B53E4" w:rsidP="00A32B41">
      <w:pPr>
        <w:pStyle w:val="Listtoplevel"/>
      </w:pPr>
      <w:r>
        <w:drawing>
          <wp:anchor distT="0" distB="0" distL="114300" distR="114300" simplePos="0" relativeHeight="251859968" behindDoc="0" locked="0" layoutInCell="1" allowOverlap="1" wp14:anchorId="786B5C90" wp14:editId="0B86E21B">
            <wp:simplePos x="0" y="0"/>
            <wp:positionH relativeFrom="margin">
              <wp:align>left</wp:align>
            </wp:positionH>
            <wp:positionV relativeFrom="paragraph">
              <wp:posOffset>461619</wp:posOffset>
            </wp:positionV>
            <wp:extent cx="1492300" cy="1492300"/>
            <wp:effectExtent l="0" t="0" r="0" b="0"/>
            <wp:wrapNone/>
            <wp:docPr id="24427380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7380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00" cy="14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B41">
        <w:t xml:space="preserve">how the heat can make someone sick </w:t>
      </w:r>
    </w:p>
    <w:p w14:paraId="011DA333" w14:textId="3D6054A2" w:rsidR="00A32B41" w:rsidRDefault="00A32B41" w:rsidP="00A32B41">
      <w:pPr>
        <w:pStyle w:val="Listtoplevel"/>
      </w:pPr>
      <w:r>
        <w:t xml:space="preserve">what to do to help someone who is sick from the heat. </w:t>
      </w:r>
    </w:p>
    <w:p w14:paraId="690A97B1" w14:textId="77777777" w:rsidR="00A32B41" w:rsidRDefault="00A32B41" w:rsidP="00A32B41"/>
    <w:p w14:paraId="566A5C09" w14:textId="4BCE10FA" w:rsidR="00A32B41" w:rsidRDefault="002574DE" w:rsidP="00A32B41">
      <w:r>
        <w:rPr>
          <w:noProof/>
        </w:rPr>
        <w:drawing>
          <wp:anchor distT="0" distB="0" distL="114300" distR="114300" simplePos="0" relativeHeight="251857920" behindDoc="0" locked="0" layoutInCell="1" allowOverlap="1" wp14:anchorId="2E1CAB1E" wp14:editId="0C7867E7">
            <wp:simplePos x="0" y="0"/>
            <wp:positionH relativeFrom="margin">
              <wp:align>left</wp:align>
            </wp:positionH>
            <wp:positionV relativeFrom="paragraph">
              <wp:posOffset>13360</wp:posOffset>
            </wp:positionV>
            <wp:extent cx="1367942" cy="1423817"/>
            <wp:effectExtent l="0" t="0" r="3810" b="5080"/>
            <wp:wrapNone/>
            <wp:docPr id="162525405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5405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42" cy="142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99871" w14:textId="26880900" w:rsidR="00A32B41" w:rsidRDefault="00A32B41" w:rsidP="00A32B41">
      <w:r>
        <w:t>You can find the website here:</w:t>
      </w:r>
    </w:p>
    <w:p w14:paraId="0D39F25B" w14:textId="77777777" w:rsidR="00A32B41" w:rsidRDefault="00A32B41" w:rsidP="00A32B41">
      <w:pPr>
        <w:rPr>
          <w:b/>
          <w:bCs/>
        </w:rPr>
      </w:pPr>
    </w:p>
    <w:p w14:paraId="03135598" w14:textId="62783E3B" w:rsidR="00A32B41" w:rsidRPr="001F7B5D" w:rsidRDefault="005C4D2C" w:rsidP="00A32B41">
      <w:pPr>
        <w:rPr>
          <w:b/>
          <w:bCs/>
          <w:color w:val="000000" w:themeColor="text1"/>
        </w:rPr>
      </w:pPr>
      <w:hyperlink r:id="rId26" w:history="1">
        <w:r w:rsidR="00A32B41" w:rsidRPr="001F7B5D">
          <w:rPr>
            <w:rStyle w:val="Hyperlink"/>
            <w:b/>
            <w:bCs/>
            <w:color w:val="000000" w:themeColor="text1"/>
            <w:u w:val="none"/>
          </w:rPr>
          <w:t>shorturl.at/dbtta</w:t>
        </w:r>
      </w:hyperlink>
    </w:p>
    <w:p w14:paraId="551898B8" w14:textId="77777777" w:rsidR="00A32B41" w:rsidRDefault="00A32B41" w:rsidP="008A4D0F"/>
    <w:p w14:paraId="296EB174" w14:textId="77777777" w:rsidR="00775280" w:rsidRDefault="00775280" w:rsidP="00775280">
      <w:r w:rsidRPr="002961A6">
        <w:rPr>
          <w:noProof/>
        </w:rPr>
        <w:drawing>
          <wp:anchor distT="0" distB="0" distL="114300" distR="114300" simplePos="0" relativeHeight="251942912" behindDoc="0" locked="0" layoutInCell="1" allowOverlap="1" wp14:anchorId="3CFC8B1B" wp14:editId="3F714D1F">
            <wp:simplePos x="0" y="0"/>
            <wp:positionH relativeFrom="margin">
              <wp:posOffset>93187</wp:posOffset>
            </wp:positionH>
            <wp:positionV relativeFrom="paragraph">
              <wp:posOffset>186807</wp:posOffset>
            </wp:positionV>
            <wp:extent cx="1033365" cy="1324051"/>
            <wp:effectExtent l="0" t="0" r="0" b="0"/>
            <wp:wrapNone/>
            <wp:docPr id="175666495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9883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65" cy="1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A6AB6" w14:textId="405A1FF0" w:rsidR="00775280" w:rsidRDefault="00775280" w:rsidP="00775280">
      <w:r>
        <w:rPr>
          <w:color w:val="000000" w:themeColor="text1"/>
        </w:rPr>
        <w:t xml:space="preserve">This </w:t>
      </w:r>
      <w:r w:rsidR="0052732C">
        <w:rPr>
          <w:color w:val="000000" w:themeColor="text1"/>
        </w:rPr>
        <w:t xml:space="preserve">information </w:t>
      </w:r>
      <w:r>
        <w:rPr>
          <w:color w:val="000000" w:themeColor="text1"/>
        </w:rPr>
        <w:t xml:space="preserve">is </w:t>
      </w:r>
      <w:r>
        <w:rPr>
          <w:b/>
          <w:bCs/>
          <w:color w:val="000000" w:themeColor="text1"/>
        </w:rPr>
        <w:t xml:space="preserve">not </w:t>
      </w:r>
      <w:r>
        <w:rPr>
          <w:color w:val="000000" w:themeColor="text1"/>
        </w:rPr>
        <w:t>in Easy Read.</w:t>
      </w:r>
    </w:p>
    <w:p w14:paraId="5E9BBF46" w14:textId="77777777" w:rsidR="00A32B41" w:rsidRDefault="00A32B41">
      <w:pPr>
        <w:spacing w:line="240" w:lineRule="auto"/>
        <w:ind w:left="0"/>
      </w:pPr>
      <w:r>
        <w:br w:type="page"/>
      </w:r>
    </w:p>
    <w:p w14:paraId="7D4B4EBA" w14:textId="02BB745E" w:rsidR="008A4D0F" w:rsidRDefault="008E412A" w:rsidP="008A4D0F">
      <w:r>
        <w:rPr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0BBF55DA" wp14:editId="2AB18295">
            <wp:simplePos x="0" y="0"/>
            <wp:positionH relativeFrom="margin">
              <wp:posOffset>59377</wp:posOffset>
            </wp:positionH>
            <wp:positionV relativeFrom="paragraph">
              <wp:posOffset>350562</wp:posOffset>
            </wp:positionV>
            <wp:extent cx="1371600" cy="1371600"/>
            <wp:effectExtent l="0" t="0" r="0" b="0"/>
            <wp:wrapNone/>
            <wp:docPr id="79852775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2775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0F">
        <w:t xml:space="preserve">When it gets </w:t>
      </w:r>
      <w:proofErr w:type="gramStart"/>
      <w:r w:rsidR="008A4D0F">
        <w:t>really hot</w:t>
      </w:r>
      <w:proofErr w:type="gramEnd"/>
      <w:r w:rsidR="008A4D0F">
        <w:t xml:space="preserve"> everyone can:</w:t>
      </w:r>
    </w:p>
    <w:p w14:paraId="6E4074BF" w14:textId="2A9DCC83" w:rsidR="008A4D0F" w:rsidRDefault="003F2FE4" w:rsidP="008A4D0F">
      <w:pPr>
        <w:pStyle w:val="Listtoplevel"/>
      </w:pPr>
      <w:r>
        <w:t>feel the heat</w:t>
      </w:r>
    </w:p>
    <w:p w14:paraId="1D809C86" w14:textId="262701D4" w:rsidR="008A4D0F" w:rsidRDefault="008A4D0F" w:rsidP="008A4D0F">
      <w:pPr>
        <w:pStyle w:val="Listtoplevel"/>
      </w:pPr>
      <w:r>
        <w:t xml:space="preserve">be </w:t>
      </w:r>
      <w:r w:rsidR="0052732C">
        <w:t xml:space="preserve">affected </w:t>
      </w:r>
      <w:r>
        <w:t xml:space="preserve">by the </w:t>
      </w:r>
      <w:r>
        <w:rPr>
          <w:b/>
          <w:bCs/>
        </w:rPr>
        <w:t xml:space="preserve">UV radiation </w:t>
      </w:r>
      <w:r>
        <w:t xml:space="preserve">in sunlight. </w:t>
      </w:r>
    </w:p>
    <w:p w14:paraId="47BFB0A5" w14:textId="3CCB04C2" w:rsidR="003F2FE4" w:rsidRDefault="003F2FE4" w:rsidP="00124EA8"/>
    <w:p w14:paraId="3867668F" w14:textId="4F770851" w:rsidR="003F2FE4" w:rsidRDefault="00D700B2" w:rsidP="00124EA8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451A6BEA" wp14:editId="0C533214">
                <wp:simplePos x="0" y="0"/>
                <wp:positionH relativeFrom="margin">
                  <wp:align>right</wp:align>
                </wp:positionH>
                <wp:positionV relativeFrom="paragraph">
                  <wp:posOffset>222372</wp:posOffset>
                </wp:positionV>
                <wp:extent cx="3584642" cy="3911307"/>
                <wp:effectExtent l="0" t="0" r="0" b="0"/>
                <wp:wrapNone/>
                <wp:docPr id="942764110" name="Rectangle 942764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642" cy="391130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73C80E5" id="Rectangle 942764110" o:spid="_x0000_s1026" style="position:absolute;margin-left:231.05pt;margin-top:17.5pt;width:282.25pt;height:308pt;z-index:-25139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40DEE2DE" w14:textId="1A6DA01A" w:rsidR="00CD3A7C" w:rsidRDefault="008A4D0F" w:rsidP="000F0265">
      <w:pPr>
        <w:rPr>
          <w:b/>
          <w:bCs/>
        </w:rPr>
      </w:pPr>
      <w:r>
        <w:rPr>
          <w:b/>
          <w:bCs/>
        </w:rPr>
        <w:t>UV radiation</w:t>
      </w:r>
      <w:r w:rsidR="00CD3A7C">
        <w:rPr>
          <w:b/>
          <w:bCs/>
        </w:rPr>
        <w:t>:</w:t>
      </w:r>
    </w:p>
    <w:p w14:paraId="7865018E" w14:textId="1BBBBBB5" w:rsidR="00CD3A7C" w:rsidRDefault="0046611D" w:rsidP="00590547">
      <w:pPr>
        <w:pStyle w:val="Listtoplevel"/>
      </w:pPr>
      <w:r>
        <w:drawing>
          <wp:anchor distT="0" distB="0" distL="114300" distR="114300" simplePos="0" relativeHeight="251863040" behindDoc="0" locked="0" layoutInCell="1" allowOverlap="1" wp14:anchorId="14F5DA53" wp14:editId="2B6E3804">
            <wp:simplePos x="0" y="0"/>
            <wp:positionH relativeFrom="margin">
              <wp:align>left</wp:align>
            </wp:positionH>
            <wp:positionV relativeFrom="paragraph">
              <wp:posOffset>54000</wp:posOffset>
            </wp:positionV>
            <wp:extent cx="1371600" cy="1371600"/>
            <wp:effectExtent l="0" t="0" r="0" b="0"/>
            <wp:wrapNone/>
            <wp:docPr id="27395907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5907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265">
        <w:t>comes from the sun</w:t>
      </w:r>
    </w:p>
    <w:p w14:paraId="64565529" w14:textId="57943771" w:rsidR="00CD3A7C" w:rsidRDefault="002F05C1" w:rsidP="00590547">
      <w:pPr>
        <w:pStyle w:val="Listtoplevel"/>
      </w:pPr>
      <w:r>
        <w:t xml:space="preserve">sometimes </w:t>
      </w:r>
      <w:r w:rsidR="00CD3A7C">
        <w:t>causes skin cancers</w:t>
      </w:r>
    </w:p>
    <w:p w14:paraId="7FE7A939" w14:textId="265CA82C" w:rsidR="000F0265" w:rsidRDefault="000F0265" w:rsidP="0046611D">
      <w:pPr>
        <w:pStyle w:val="Listtoplevel"/>
      </w:pPr>
      <w:r>
        <w:t>cannot be:</w:t>
      </w:r>
    </w:p>
    <w:p w14:paraId="41FC538B" w14:textId="27F7B45C" w:rsidR="000F0265" w:rsidRDefault="008E412A" w:rsidP="00590547">
      <w:pPr>
        <w:pStyle w:val="Listsecondlevel"/>
      </w:pPr>
      <w:r w:rsidRPr="0046611D">
        <w:rPr>
          <w:noProof/>
        </w:rPr>
        <w:drawing>
          <wp:anchor distT="0" distB="0" distL="114300" distR="114300" simplePos="0" relativeHeight="251865088" behindDoc="0" locked="0" layoutInCell="1" allowOverlap="1" wp14:anchorId="56116182" wp14:editId="64CEFF8B">
            <wp:simplePos x="0" y="0"/>
            <wp:positionH relativeFrom="margin">
              <wp:align>left</wp:align>
            </wp:positionH>
            <wp:positionV relativeFrom="paragraph">
              <wp:posOffset>81882</wp:posOffset>
            </wp:positionV>
            <wp:extent cx="1371600" cy="1221319"/>
            <wp:effectExtent l="0" t="0" r="0" b="0"/>
            <wp:wrapNone/>
            <wp:docPr id="97440545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0545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265">
        <w:t xml:space="preserve">seen </w:t>
      </w:r>
    </w:p>
    <w:p w14:paraId="2AA839E1" w14:textId="62BA8C70" w:rsidR="00691BE7" w:rsidRDefault="000F0265" w:rsidP="00691BE7">
      <w:pPr>
        <w:pStyle w:val="Listsecondlevel"/>
      </w:pPr>
      <w:r>
        <w:t>felt</w:t>
      </w:r>
      <w:r w:rsidR="00246D51">
        <w:t>.</w:t>
      </w:r>
    </w:p>
    <w:p w14:paraId="04A6E27C" w14:textId="2026E7CD" w:rsidR="0003324A" w:rsidRDefault="0003324A">
      <w:pPr>
        <w:spacing w:line="240" w:lineRule="auto"/>
        <w:ind w:left="0"/>
      </w:pPr>
      <w:r>
        <w:br w:type="page"/>
      </w:r>
    </w:p>
    <w:p w14:paraId="455D1EE2" w14:textId="3705BCB9" w:rsidR="00691BE7" w:rsidRDefault="00B929A0" w:rsidP="00246D51">
      <w:r w:rsidRPr="00B929A0">
        <w:rPr>
          <w:noProof/>
        </w:rPr>
        <w:lastRenderedPageBreak/>
        <w:drawing>
          <wp:anchor distT="0" distB="0" distL="114300" distR="114300" simplePos="0" relativeHeight="251961344" behindDoc="0" locked="0" layoutInCell="1" allowOverlap="1" wp14:anchorId="370EF877" wp14:editId="600484CC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1371600" cy="1371600"/>
            <wp:effectExtent l="0" t="0" r="0" b="0"/>
            <wp:wrapNone/>
            <wp:docPr id="40904809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48094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D1A">
        <w:t>T</w:t>
      </w:r>
      <w:r w:rsidR="00691BE7">
        <w:t>he best way to keep yourself safe from UV radiation is to</w:t>
      </w:r>
      <w:r w:rsidR="001D77E3">
        <w:t xml:space="preserve"> wear</w:t>
      </w:r>
      <w:r w:rsidR="00691BE7">
        <w:t xml:space="preserve">: </w:t>
      </w:r>
    </w:p>
    <w:p w14:paraId="3594F890" w14:textId="4730D26F" w:rsidR="001D77E3" w:rsidRDefault="00B929A0" w:rsidP="00B929A0">
      <w:pPr>
        <w:pStyle w:val="Listtoplevel"/>
      </w:pPr>
      <w:r w:rsidRPr="00B929A0">
        <w:t xml:space="preserve"> </w:t>
      </w:r>
      <w:r w:rsidR="001D77E3">
        <w:t xml:space="preserve">sunscreen </w:t>
      </w:r>
    </w:p>
    <w:p w14:paraId="5E48389A" w14:textId="4BD46D86" w:rsidR="001D77E3" w:rsidRDefault="00A5314B" w:rsidP="00691BE7">
      <w:pPr>
        <w:pStyle w:val="Listtoplevel"/>
      </w:pPr>
      <w:r>
        <w:drawing>
          <wp:anchor distT="0" distB="0" distL="114300" distR="114300" simplePos="0" relativeHeight="251867136" behindDoc="0" locked="0" layoutInCell="1" allowOverlap="1" wp14:anchorId="1A8463AB" wp14:editId="16D30DFF">
            <wp:simplePos x="0" y="0"/>
            <wp:positionH relativeFrom="margin">
              <wp:align>left</wp:align>
            </wp:positionH>
            <wp:positionV relativeFrom="paragraph">
              <wp:posOffset>424815</wp:posOffset>
            </wp:positionV>
            <wp:extent cx="1371600" cy="1371600"/>
            <wp:effectExtent l="0" t="0" r="0" b="0"/>
            <wp:wrapNone/>
            <wp:docPr id="210926075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6075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7E3">
        <w:t xml:space="preserve">sunglasses </w:t>
      </w:r>
    </w:p>
    <w:p w14:paraId="7B5304E2" w14:textId="3718C1ED" w:rsidR="001D77E3" w:rsidRDefault="001D77E3" w:rsidP="00390D5A">
      <w:pPr>
        <w:pStyle w:val="Listtoplevel"/>
      </w:pPr>
      <w:r>
        <w:t>a hat</w:t>
      </w:r>
    </w:p>
    <w:p w14:paraId="21060EE3" w14:textId="53ACEB94" w:rsidR="001D77E3" w:rsidRDefault="00A5314B" w:rsidP="001D77E3">
      <w:pPr>
        <w:pStyle w:val="Listtoplevel"/>
      </w:pPr>
      <w:r w:rsidRPr="00850500">
        <w:drawing>
          <wp:anchor distT="0" distB="0" distL="114300" distR="114300" simplePos="0" relativeHeight="251963392" behindDoc="0" locked="0" layoutInCell="1" allowOverlap="1" wp14:anchorId="5FA36984" wp14:editId="5E38F6CD">
            <wp:simplePos x="0" y="0"/>
            <wp:positionH relativeFrom="margin">
              <wp:posOffset>42545</wp:posOffset>
            </wp:positionH>
            <wp:positionV relativeFrom="paragraph">
              <wp:posOffset>667385</wp:posOffset>
            </wp:positionV>
            <wp:extent cx="1185545" cy="1437005"/>
            <wp:effectExtent l="0" t="0" r="0" b="0"/>
            <wp:wrapNone/>
            <wp:docPr id="83108859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8859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7E3">
        <w:t xml:space="preserve">clothes that cover as much of your skin as </w:t>
      </w:r>
      <w:r w:rsidR="0052732C">
        <w:t xml:space="preserve">possible </w:t>
      </w:r>
      <w:r w:rsidR="001D77E3">
        <w:t>like:</w:t>
      </w:r>
    </w:p>
    <w:p w14:paraId="0075DF67" w14:textId="1409B68D" w:rsidR="001D77E3" w:rsidRDefault="00850500" w:rsidP="001D77E3">
      <w:pPr>
        <w:pStyle w:val="Listsecondlevel"/>
      </w:pPr>
      <w:r w:rsidRPr="00850500">
        <w:t xml:space="preserve"> </w:t>
      </w:r>
      <w:r w:rsidR="0052732C">
        <w:t xml:space="preserve">a </w:t>
      </w:r>
      <w:r w:rsidR="00C63216">
        <w:t xml:space="preserve">thin </w:t>
      </w:r>
      <w:r w:rsidR="001D77E3">
        <w:t>long sleeve</w:t>
      </w:r>
      <w:r w:rsidR="0052732C">
        <w:t>d</w:t>
      </w:r>
      <w:r w:rsidR="001D77E3">
        <w:t xml:space="preserve"> shirt</w:t>
      </w:r>
    </w:p>
    <w:p w14:paraId="45082A17" w14:textId="65438C9F" w:rsidR="001D77E3" w:rsidRDefault="001D77E3" w:rsidP="001D77E3">
      <w:pPr>
        <w:pStyle w:val="Listsecondlevel"/>
      </w:pPr>
      <w:r>
        <w:t xml:space="preserve">long trousers. </w:t>
      </w:r>
    </w:p>
    <w:p w14:paraId="03FD21CB" w14:textId="77777777" w:rsidR="001D77E3" w:rsidRDefault="001D77E3" w:rsidP="001D77E3"/>
    <w:p w14:paraId="77773D75" w14:textId="66EA373F" w:rsidR="00595D1A" w:rsidRDefault="00595D1A" w:rsidP="001D77E3"/>
    <w:p w14:paraId="7276892D" w14:textId="73F9A8E1" w:rsidR="00595D1A" w:rsidRDefault="00C86534" w:rsidP="00595D1A">
      <w:r>
        <w:rPr>
          <w:noProof/>
        </w:rPr>
        <w:drawing>
          <wp:anchor distT="0" distB="0" distL="114300" distR="114300" simplePos="0" relativeHeight="251870208" behindDoc="0" locked="0" layoutInCell="1" allowOverlap="1" wp14:anchorId="4A9C5068" wp14:editId="078CA7CA">
            <wp:simplePos x="0" y="0"/>
            <wp:positionH relativeFrom="margin">
              <wp:align>left</wp:align>
            </wp:positionH>
            <wp:positionV relativeFrom="paragraph">
              <wp:posOffset>101169</wp:posOffset>
            </wp:positionV>
            <wp:extent cx="1367942" cy="1423817"/>
            <wp:effectExtent l="0" t="0" r="3810" b="5080"/>
            <wp:wrapNone/>
            <wp:docPr id="11103560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5405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42" cy="142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D1A">
        <w:t>More information about UV radiation is available at the Sun</w:t>
      </w:r>
      <w:r w:rsidR="0052732C">
        <w:t xml:space="preserve">smart </w:t>
      </w:r>
      <w:r w:rsidR="00595D1A">
        <w:t>websit</w:t>
      </w:r>
      <w:r w:rsidR="00DD0A97">
        <w:t>e here</w:t>
      </w:r>
      <w:r w:rsidR="00595D1A">
        <w:t xml:space="preserve">: </w:t>
      </w:r>
    </w:p>
    <w:p w14:paraId="48796727" w14:textId="77777777" w:rsidR="00595D1A" w:rsidRDefault="00595D1A" w:rsidP="00595D1A"/>
    <w:p w14:paraId="5091E8A9" w14:textId="56CC2EE9" w:rsidR="001D77E3" w:rsidRDefault="005C4D2C" w:rsidP="001D77E3">
      <w:pPr>
        <w:rPr>
          <w:b/>
          <w:bCs/>
          <w:color w:val="000000" w:themeColor="text1"/>
        </w:rPr>
      </w:pPr>
      <w:hyperlink r:id="rId33" w:history="1">
        <w:r w:rsidR="00595D1A" w:rsidRPr="0003324A">
          <w:rPr>
            <w:rStyle w:val="Hyperlink"/>
            <w:b/>
            <w:bCs/>
            <w:color w:val="000000" w:themeColor="text1"/>
            <w:u w:val="none"/>
          </w:rPr>
          <w:t>shorturl.at/fhA3t</w:t>
        </w:r>
      </w:hyperlink>
      <w:r w:rsidR="00595D1A" w:rsidRPr="0003324A">
        <w:rPr>
          <w:b/>
          <w:bCs/>
          <w:color w:val="000000" w:themeColor="text1"/>
        </w:rPr>
        <w:t xml:space="preserve"> </w:t>
      </w:r>
    </w:p>
    <w:p w14:paraId="6CE9A12C" w14:textId="57811CEF" w:rsidR="00C63216" w:rsidRDefault="00C63216" w:rsidP="001D77E3">
      <w:pPr>
        <w:rPr>
          <w:b/>
          <w:bCs/>
          <w:color w:val="000000" w:themeColor="text1"/>
        </w:rPr>
      </w:pPr>
      <w:r w:rsidRPr="002961A6">
        <w:rPr>
          <w:noProof/>
        </w:rPr>
        <w:drawing>
          <wp:anchor distT="0" distB="0" distL="114300" distR="114300" simplePos="0" relativeHeight="251932672" behindDoc="0" locked="0" layoutInCell="1" allowOverlap="1" wp14:anchorId="4962492D" wp14:editId="0C8626DD">
            <wp:simplePos x="0" y="0"/>
            <wp:positionH relativeFrom="margin">
              <wp:posOffset>93187</wp:posOffset>
            </wp:positionH>
            <wp:positionV relativeFrom="paragraph">
              <wp:posOffset>186807</wp:posOffset>
            </wp:positionV>
            <wp:extent cx="1033365" cy="1324051"/>
            <wp:effectExtent l="0" t="0" r="0" b="0"/>
            <wp:wrapNone/>
            <wp:docPr id="1348152905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9883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65" cy="1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AC33F" w14:textId="4EB381A3" w:rsidR="00C63216" w:rsidRDefault="00C63216" w:rsidP="001D77E3">
      <w:pPr>
        <w:rPr>
          <w:b/>
          <w:bCs/>
          <w:color w:val="000000" w:themeColor="text1"/>
        </w:rPr>
      </w:pPr>
    </w:p>
    <w:p w14:paraId="49199DC2" w14:textId="17EA456B" w:rsidR="00715119" w:rsidRDefault="00C63216" w:rsidP="00C63216">
      <w:pPr>
        <w:rPr>
          <w:rFonts w:eastAsia="Arial Unicode MS"/>
          <w:b/>
          <w:kern w:val="28"/>
          <w:sz w:val="44"/>
        </w:rPr>
      </w:pPr>
      <w:r>
        <w:rPr>
          <w:color w:val="000000" w:themeColor="text1"/>
        </w:rPr>
        <w:t xml:space="preserve">This </w:t>
      </w:r>
      <w:r w:rsidR="00D30B52">
        <w:rPr>
          <w:color w:val="000000" w:themeColor="text1"/>
        </w:rPr>
        <w:t xml:space="preserve">information </w:t>
      </w:r>
      <w:r>
        <w:rPr>
          <w:color w:val="000000" w:themeColor="text1"/>
        </w:rPr>
        <w:t xml:space="preserve">is </w:t>
      </w:r>
      <w:r>
        <w:rPr>
          <w:b/>
          <w:bCs/>
          <w:color w:val="000000" w:themeColor="text1"/>
        </w:rPr>
        <w:t xml:space="preserve">not </w:t>
      </w:r>
      <w:r>
        <w:rPr>
          <w:color w:val="000000" w:themeColor="text1"/>
        </w:rPr>
        <w:t>in Easy Read.</w:t>
      </w:r>
      <w:r w:rsidR="00715119">
        <w:br w:type="page"/>
      </w:r>
    </w:p>
    <w:p w14:paraId="05FFB727" w14:textId="601D1A83" w:rsidR="00124EA8" w:rsidRDefault="00C400C3" w:rsidP="00124EA8">
      <w:pPr>
        <w:pStyle w:val="Heading1"/>
      </w:pPr>
      <w:r>
        <w:lastRenderedPageBreak/>
        <w:t>Getting your house ready for the heat</w:t>
      </w:r>
    </w:p>
    <w:p w14:paraId="3E2210AF" w14:textId="17002FC9" w:rsidR="00124EA8" w:rsidRDefault="00124EA8" w:rsidP="00124EA8"/>
    <w:p w14:paraId="3BE6E849" w14:textId="798A123E" w:rsidR="00124EA8" w:rsidRPr="00124EA8" w:rsidRDefault="008B3EEA" w:rsidP="00124EA8">
      <w:r>
        <w:rPr>
          <w:noProof/>
        </w:rPr>
        <w:drawing>
          <wp:anchor distT="0" distB="0" distL="114300" distR="114300" simplePos="0" relativeHeight="251871232" behindDoc="0" locked="0" layoutInCell="1" allowOverlap="1" wp14:anchorId="6596BF65" wp14:editId="3A0DAF8C">
            <wp:simplePos x="0" y="0"/>
            <wp:positionH relativeFrom="margin">
              <wp:align>left</wp:align>
            </wp:positionH>
            <wp:positionV relativeFrom="paragraph">
              <wp:posOffset>153263</wp:posOffset>
            </wp:positionV>
            <wp:extent cx="1762963" cy="1328522"/>
            <wp:effectExtent l="0" t="0" r="8890" b="5080"/>
            <wp:wrapNone/>
            <wp:docPr id="77219513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9513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63" cy="132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9DB7" w14:textId="51953239" w:rsidR="00500F14" w:rsidRDefault="00C400C3" w:rsidP="00500F1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</w:t>
      </w:r>
      <w:r w:rsidR="00500F14">
        <w:rPr>
          <w:rFonts w:eastAsia="Times New Roman"/>
          <w:shd w:val="clear" w:color="auto" w:fill="FFFFFF"/>
          <w:lang w:eastAsia="en-GB"/>
        </w:rPr>
        <w:t xml:space="preserve">here are lots of ways to get your </w:t>
      </w:r>
      <w:r>
        <w:rPr>
          <w:rFonts w:eastAsia="Times New Roman"/>
          <w:shd w:val="clear" w:color="auto" w:fill="FFFFFF"/>
          <w:lang w:eastAsia="en-GB"/>
        </w:rPr>
        <w:t>house</w:t>
      </w:r>
      <w:r w:rsidR="00500F14">
        <w:rPr>
          <w:rFonts w:eastAsia="Times New Roman"/>
          <w:shd w:val="clear" w:color="auto" w:fill="FFFFFF"/>
          <w:lang w:eastAsia="en-GB"/>
        </w:rPr>
        <w:t xml:space="preserve"> ready for </w:t>
      </w:r>
      <w:r w:rsidR="00DE2C0D">
        <w:rPr>
          <w:rFonts w:eastAsia="Times New Roman"/>
          <w:shd w:val="clear" w:color="auto" w:fill="FFFFFF"/>
          <w:lang w:eastAsia="en-GB"/>
        </w:rPr>
        <w:t>hot weather</w:t>
      </w:r>
      <w:r w:rsidR="00500F14">
        <w:rPr>
          <w:rFonts w:eastAsia="Times New Roman"/>
          <w:shd w:val="clear" w:color="auto" w:fill="FFFFFF"/>
          <w:lang w:eastAsia="en-GB"/>
        </w:rPr>
        <w:t xml:space="preserve">. </w:t>
      </w:r>
    </w:p>
    <w:p w14:paraId="248EDBE8" w14:textId="77777777" w:rsidR="00500F14" w:rsidRDefault="00500F14" w:rsidP="00500F14">
      <w:pPr>
        <w:rPr>
          <w:rFonts w:eastAsia="Times New Roman"/>
          <w:shd w:val="clear" w:color="auto" w:fill="FFFFFF"/>
          <w:lang w:eastAsia="en-GB"/>
        </w:rPr>
      </w:pPr>
    </w:p>
    <w:p w14:paraId="07442729" w14:textId="67300501" w:rsidR="00500F14" w:rsidRDefault="008B3EEA" w:rsidP="00500F1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872256" behindDoc="0" locked="0" layoutInCell="1" allowOverlap="1" wp14:anchorId="07429D44" wp14:editId="3A146C6B">
            <wp:simplePos x="0" y="0"/>
            <wp:positionH relativeFrom="margin">
              <wp:align>left</wp:align>
            </wp:positionH>
            <wp:positionV relativeFrom="paragraph">
              <wp:posOffset>324434</wp:posOffset>
            </wp:positionV>
            <wp:extent cx="1614488" cy="1170432"/>
            <wp:effectExtent l="0" t="0" r="5080" b="0"/>
            <wp:wrapNone/>
            <wp:docPr id="176749235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9235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88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E27EF" w14:textId="40646175" w:rsidR="00500F14" w:rsidRDefault="00CC6B79" w:rsidP="00500F14">
      <w:pPr>
        <w:rPr>
          <w:rFonts w:eastAsia="Times New Roman"/>
          <w:shd w:val="clear" w:color="auto" w:fill="FFFFFF"/>
          <w:lang w:eastAsia="en-GB"/>
        </w:rPr>
      </w:pPr>
      <w:r w:rsidRPr="00CC6B79">
        <w:rPr>
          <w:rFonts w:eastAsia="Times New Roman"/>
          <w:shd w:val="clear" w:color="auto" w:fill="FFFFFF"/>
          <w:lang w:eastAsia="en-GB"/>
        </w:rPr>
        <w:t>On</w:t>
      </w:r>
      <w:r>
        <w:rPr>
          <w:rFonts w:eastAsia="Times New Roman"/>
          <w:b/>
          <w:bCs/>
          <w:shd w:val="clear" w:color="auto" w:fill="FFFFFF"/>
          <w:lang w:eastAsia="en-GB"/>
        </w:rPr>
        <w:t xml:space="preserve"> p</w:t>
      </w:r>
      <w:r w:rsidR="00500F14" w:rsidRPr="00145FA4">
        <w:rPr>
          <w:rFonts w:eastAsia="Times New Roman"/>
          <w:b/>
          <w:bCs/>
          <w:shd w:val="clear" w:color="auto" w:fill="FFFFFF"/>
          <w:lang w:eastAsia="en-GB"/>
        </w:rPr>
        <w:t xml:space="preserve">ages </w:t>
      </w:r>
      <w:r w:rsidR="00D67B20">
        <w:rPr>
          <w:rFonts w:eastAsia="Times New Roman"/>
          <w:b/>
          <w:bCs/>
          <w:shd w:val="clear" w:color="auto" w:fill="FFFFFF"/>
          <w:lang w:eastAsia="en-GB"/>
        </w:rPr>
        <w:t>6</w:t>
      </w:r>
      <w:r w:rsidR="00145FA4" w:rsidRPr="00145FA4">
        <w:rPr>
          <w:rFonts w:eastAsia="Times New Roman"/>
          <w:b/>
          <w:bCs/>
          <w:shd w:val="clear" w:color="auto" w:fill="FFFFFF"/>
          <w:lang w:eastAsia="en-GB"/>
        </w:rPr>
        <w:t xml:space="preserve"> to </w:t>
      </w:r>
      <w:r>
        <w:rPr>
          <w:rFonts w:eastAsia="Times New Roman"/>
          <w:b/>
          <w:bCs/>
          <w:shd w:val="clear" w:color="auto" w:fill="FFFFFF"/>
          <w:lang w:eastAsia="en-GB"/>
        </w:rPr>
        <w:t>9</w:t>
      </w:r>
      <w:r w:rsidR="00A32B41">
        <w:rPr>
          <w:rFonts w:eastAsia="Times New Roman"/>
          <w:shd w:val="clear" w:color="auto" w:fill="FFFFFF"/>
          <w:lang w:eastAsia="en-GB"/>
        </w:rPr>
        <w:t xml:space="preserve"> of this </w:t>
      </w:r>
      <w:r w:rsidR="00C47940">
        <w:rPr>
          <w:rFonts w:eastAsia="Times New Roman"/>
          <w:shd w:val="clear" w:color="auto" w:fill="FFFFFF"/>
          <w:lang w:eastAsia="en-GB"/>
        </w:rPr>
        <w:t>Easy Read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FE320F">
        <w:rPr>
          <w:rFonts w:eastAsia="Times New Roman"/>
          <w:shd w:val="clear" w:color="auto" w:fill="FFFFFF"/>
          <w:lang w:eastAsia="en-GB"/>
        </w:rPr>
        <w:t xml:space="preserve">document </w:t>
      </w:r>
      <w:r>
        <w:rPr>
          <w:rFonts w:eastAsia="Times New Roman"/>
          <w:shd w:val="clear" w:color="auto" w:fill="FFFFFF"/>
          <w:lang w:eastAsia="en-GB"/>
        </w:rPr>
        <w:t>you can find</w:t>
      </w:r>
      <w:r w:rsidR="00C47940">
        <w:rPr>
          <w:rFonts w:eastAsia="Times New Roman"/>
          <w:shd w:val="clear" w:color="auto" w:fill="FFFFFF"/>
          <w:lang w:eastAsia="en-GB"/>
        </w:rPr>
        <w:t xml:space="preserve"> some</w:t>
      </w:r>
      <w:r w:rsidR="00500F14">
        <w:rPr>
          <w:rFonts w:eastAsia="Times New Roman"/>
          <w:shd w:val="clear" w:color="auto" w:fill="FFFFFF"/>
          <w:lang w:eastAsia="en-GB"/>
        </w:rPr>
        <w:t xml:space="preserve"> ways </w:t>
      </w:r>
      <w:r>
        <w:rPr>
          <w:rFonts w:eastAsia="Times New Roman"/>
          <w:shd w:val="clear" w:color="auto" w:fill="FFFFFF"/>
          <w:lang w:eastAsia="en-GB"/>
        </w:rPr>
        <w:t xml:space="preserve">that </w:t>
      </w:r>
      <w:r w:rsidR="00500F14">
        <w:rPr>
          <w:rFonts w:eastAsia="Times New Roman"/>
          <w:shd w:val="clear" w:color="auto" w:fill="FFFFFF"/>
          <w:lang w:eastAsia="en-GB"/>
        </w:rPr>
        <w:t>you can get your house ready.</w:t>
      </w:r>
    </w:p>
    <w:p w14:paraId="5C821D3E" w14:textId="77777777" w:rsidR="00500F14" w:rsidRDefault="00500F14" w:rsidP="00500F14">
      <w:pPr>
        <w:rPr>
          <w:rFonts w:eastAsia="Times New Roman"/>
          <w:shd w:val="clear" w:color="auto" w:fill="FFFFFF"/>
          <w:lang w:eastAsia="en-GB"/>
        </w:rPr>
      </w:pPr>
    </w:p>
    <w:p w14:paraId="646CEC5E" w14:textId="05627B86" w:rsidR="003A66E5" w:rsidRDefault="003A66E5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</w:p>
    <w:p w14:paraId="672E891B" w14:textId="52183448" w:rsidR="00500F14" w:rsidRDefault="00500F14" w:rsidP="00500F14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Check your insulation </w:t>
      </w:r>
    </w:p>
    <w:p w14:paraId="445810F7" w14:textId="0077BAC4" w:rsidR="00500F14" w:rsidRDefault="00D67B20" w:rsidP="00E705D8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2E2835F1" wp14:editId="34A46EF3">
            <wp:simplePos x="0" y="0"/>
            <wp:positionH relativeFrom="margin">
              <wp:posOffset>-80010</wp:posOffset>
            </wp:positionH>
            <wp:positionV relativeFrom="paragraph">
              <wp:posOffset>353695</wp:posOffset>
            </wp:positionV>
            <wp:extent cx="1694224" cy="1197610"/>
            <wp:effectExtent l="0" t="0" r="0" b="0"/>
            <wp:wrapNone/>
            <wp:docPr id="181202206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2206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24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9A7D8" w14:textId="10A40C47" w:rsidR="00F7103F" w:rsidRDefault="00500F14" w:rsidP="00E705D8">
      <w:r w:rsidRPr="009A644C">
        <w:t>Insulation</w:t>
      </w:r>
      <w:r w:rsidRPr="00D700B2">
        <w:t xml:space="preserve"> helps keep </w:t>
      </w:r>
      <w:r w:rsidR="00354E32" w:rsidRPr="00D700B2">
        <w:t>your house</w:t>
      </w:r>
      <w:r w:rsidR="00F7103F">
        <w:t>:</w:t>
      </w:r>
    </w:p>
    <w:p w14:paraId="7C1765FB" w14:textId="3AF4C6E6" w:rsidR="00F7103F" w:rsidRDefault="00F7103F" w:rsidP="00F7103F">
      <w:pPr>
        <w:pStyle w:val="Listtoplevel"/>
      </w:pPr>
      <w:r>
        <w:t xml:space="preserve">warm in winter </w:t>
      </w:r>
    </w:p>
    <w:p w14:paraId="7F995405" w14:textId="38F64A3B" w:rsidR="00D852B6" w:rsidRPr="00D700B2" w:rsidRDefault="00F7103F" w:rsidP="00F7103F">
      <w:pPr>
        <w:pStyle w:val="Listtoplevel"/>
      </w:pPr>
      <w:r>
        <w:t xml:space="preserve">cool in summer. </w:t>
      </w:r>
      <w:r w:rsidRPr="00D700B2">
        <w:t xml:space="preserve">   </w:t>
      </w:r>
    </w:p>
    <w:p w14:paraId="2C40A2ED" w14:textId="11559B7B" w:rsidR="002A50EE" w:rsidRDefault="002A50EE" w:rsidP="00E705D8">
      <w:pPr>
        <w:rPr>
          <w:shd w:val="clear" w:color="auto" w:fill="FFFFFF"/>
        </w:rPr>
      </w:pPr>
    </w:p>
    <w:p w14:paraId="2855AEF8" w14:textId="0CE613BF" w:rsidR="00F7103F" w:rsidRDefault="00D67B20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874304" behindDoc="0" locked="0" layoutInCell="1" allowOverlap="1" wp14:anchorId="38F9343D" wp14:editId="5E366BE5">
            <wp:simplePos x="0" y="0"/>
            <wp:positionH relativeFrom="margin">
              <wp:posOffset>0</wp:posOffset>
            </wp:positionH>
            <wp:positionV relativeFrom="paragraph">
              <wp:posOffset>46355</wp:posOffset>
            </wp:positionV>
            <wp:extent cx="1371600" cy="1371600"/>
            <wp:effectExtent l="0" t="0" r="0" b="0"/>
            <wp:wrapNone/>
            <wp:docPr id="17340239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239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5A7D3" w14:textId="2B699782" w:rsidR="009114F4" w:rsidRDefault="002D0799" w:rsidP="00BD1770">
      <w:pPr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It is also good to c</w:t>
      </w:r>
      <w:r w:rsidR="009114F4">
        <w:rPr>
          <w:rFonts w:eastAsia="Times New Roman"/>
          <w:shd w:val="clear" w:color="auto" w:fill="FFFFFF"/>
        </w:rPr>
        <w:t xml:space="preserve">heck your insulation if you have </w:t>
      </w:r>
      <w:r w:rsidR="009114F4" w:rsidRPr="00451D7E">
        <w:rPr>
          <w:rFonts w:eastAsia="Times New Roman"/>
          <w:b/>
          <w:bCs/>
          <w:shd w:val="clear" w:color="auto" w:fill="FFFFFF"/>
        </w:rPr>
        <w:t>air condition</w:t>
      </w:r>
      <w:r w:rsidRPr="00451D7E">
        <w:rPr>
          <w:rFonts w:eastAsia="Times New Roman"/>
          <w:b/>
          <w:bCs/>
          <w:shd w:val="clear" w:color="auto" w:fill="FFFFFF"/>
        </w:rPr>
        <w:t>ing</w:t>
      </w:r>
      <w:r w:rsidR="009114F4">
        <w:rPr>
          <w:rFonts w:eastAsia="Times New Roman"/>
          <w:shd w:val="clear" w:color="auto" w:fill="FFFFFF"/>
        </w:rPr>
        <w:t xml:space="preserve">. </w:t>
      </w:r>
    </w:p>
    <w:p w14:paraId="6BA410FB" w14:textId="2921DED8" w:rsidR="009114F4" w:rsidRDefault="009114F4" w:rsidP="00BD1770">
      <w:pPr>
        <w:rPr>
          <w:rFonts w:eastAsia="Times New Roman"/>
          <w:shd w:val="clear" w:color="auto" w:fill="FFFFFF"/>
        </w:rPr>
      </w:pPr>
    </w:p>
    <w:p w14:paraId="08827DD2" w14:textId="0618D127" w:rsidR="00FE70E9" w:rsidRPr="00BD1770" w:rsidRDefault="00BD1770" w:rsidP="0063373E">
      <w:pPr>
        <w:tabs>
          <w:tab w:val="left" w:pos="7520"/>
        </w:tabs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173DEAD1" wp14:editId="07E39840">
                <wp:simplePos x="0" y="0"/>
                <wp:positionH relativeFrom="margin">
                  <wp:posOffset>2186940</wp:posOffset>
                </wp:positionH>
                <wp:positionV relativeFrom="paragraph">
                  <wp:posOffset>-53340</wp:posOffset>
                </wp:positionV>
                <wp:extent cx="3721667" cy="792480"/>
                <wp:effectExtent l="0" t="0" r="0" b="7620"/>
                <wp:wrapNone/>
                <wp:docPr id="597985423" name="Rectangle 597985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667" cy="7924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2528F0" id="Rectangle 597985423" o:spid="_x0000_s1026" style="position:absolute;margin-left:172.2pt;margin-top:-4.2pt;width:293.05pt;height:62.4pt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FE70E9" w:rsidRPr="00BD1770">
        <w:t xml:space="preserve">An </w:t>
      </w:r>
      <w:r w:rsidR="00FE70E9" w:rsidRPr="00BD1770">
        <w:rPr>
          <w:b/>
          <w:bCs/>
        </w:rPr>
        <w:t>air co</w:t>
      </w:r>
      <w:r w:rsidR="00D67B20">
        <w:rPr>
          <w:rFonts w:eastAsia="Times New Roman"/>
          <w:noProof/>
        </w:rPr>
        <w:drawing>
          <wp:anchor distT="0" distB="0" distL="114300" distR="114300" simplePos="0" relativeHeight="251965440" behindDoc="0" locked="0" layoutInCell="1" allowOverlap="1" wp14:anchorId="011C774D" wp14:editId="3C1965F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None/>
            <wp:docPr id="1211138969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239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0E9" w:rsidRPr="00BD1770">
        <w:rPr>
          <w:b/>
          <w:bCs/>
        </w:rPr>
        <w:t>nditioner</w:t>
      </w:r>
      <w:r w:rsidR="00FE70E9" w:rsidRPr="00BD1770">
        <w:t xml:space="preserve"> blows cold air into</w:t>
      </w:r>
      <w:r w:rsidR="00A0200F" w:rsidRPr="00BD1770">
        <w:t xml:space="preserve"> whatever room it is in. </w:t>
      </w:r>
    </w:p>
    <w:p w14:paraId="5004787F" w14:textId="41FDA7EF" w:rsidR="00FE70E9" w:rsidRDefault="00FE70E9" w:rsidP="00BD1770">
      <w:pPr>
        <w:rPr>
          <w:rFonts w:eastAsia="Times New Roman"/>
          <w:shd w:val="clear" w:color="auto" w:fill="FFFFFF"/>
        </w:rPr>
      </w:pPr>
    </w:p>
    <w:p w14:paraId="59417DC0" w14:textId="502009C2" w:rsidR="00FE70E9" w:rsidRDefault="00FE70E9" w:rsidP="00BD1770">
      <w:pPr>
        <w:rPr>
          <w:rFonts w:eastAsia="Times New Roman"/>
          <w:shd w:val="clear" w:color="auto" w:fill="FFFFFF"/>
        </w:rPr>
      </w:pPr>
    </w:p>
    <w:p w14:paraId="12FA45E3" w14:textId="7A50B66D" w:rsidR="009114F4" w:rsidRDefault="009114F4" w:rsidP="00BD1770">
      <w:pPr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Good insulation will keep the cold air from the air conditioner inside your house</w:t>
      </w:r>
      <w:r w:rsidR="002D0799">
        <w:rPr>
          <w:rFonts w:eastAsia="Times New Roman"/>
          <w:shd w:val="clear" w:color="auto" w:fill="FFFFFF"/>
        </w:rPr>
        <w:t xml:space="preserve"> for longer</w:t>
      </w:r>
      <w:r>
        <w:rPr>
          <w:rFonts w:eastAsia="Times New Roman"/>
          <w:shd w:val="clear" w:color="auto" w:fill="FFFFFF"/>
        </w:rPr>
        <w:t xml:space="preserve">. </w:t>
      </w:r>
    </w:p>
    <w:p w14:paraId="7E32283C" w14:textId="2BA208F7" w:rsidR="00FE70E9" w:rsidRDefault="00FE70E9">
      <w:pPr>
        <w:spacing w:line="240" w:lineRule="auto"/>
        <w:ind w:left="0"/>
        <w:rPr>
          <w:shd w:val="clear" w:color="auto" w:fill="FFFFFF"/>
        </w:rPr>
      </w:pPr>
    </w:p>
    <w:p w14:paraId="7C772F57" w14:textId="023EC400" w:rsidR="0063373E" w:rsidRDefault="004A2BC8">
      <w:pPr>
        <w:spacing w:line="240" w:lineRule="auto"/>
        <w:ind w:left="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3BC24B9D" wp14:editId="0C11331B">
            <wp:simplePos x="0" y="0"/>
            <wp:positionH relativeFrom="margin">
              <wp:posOffset>441</wp:posOffset>
            </wp:positionH>
            <wp:positionV relativeFrom="paragraph">
              <wp:posOffset>156731</wp:posOffset>
            </wp:positionV>
            <wp:extent cx="1170432" cy="1160708"/>
            <wp:effectExtent l="0" t="0" r="0" b="1905"/>
            <wp:wrapNone/>
            <wp:docPr id="1997185165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85165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32" cy="116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0FE37" w14:textId="641673A2" w:rsidR="002A50EE" w:rsidRDefault="00E705D8" w:rsidP="00E705D8">
      <w:pPr>
        <w:rPr>
          <w:shd w:val="clear" w:color="auto" w:fill="FFFFFF"/>
        </w:rPr>
      </w:pPr>
      <w:r>
        <w:rPr>
          <w:shd w:val="clear" w:color="auto" w:fill="FFFFFF"/>
        </w:rPr>
        <w:t>Another way t</w:t>
      </w:r>
      <w:r w:rsidR="002A50EE">
        <w:rPr>
          <w:shd w:val="clear" w:color="auto" w:fill="FFFFFF"/>
        </w:rPr>
        <w:t xml:space="preserve">o keep cold air inside your </w:t>
      </w:r>
      <w:r w:rsidR="00F254F2">
        <w:rPr>
          <w:shd w:val="clear" w:color="auto" w:fill="FFFFFF"/>
        </w:rPr>
        <w:t>house</w:t>
      </w:r>
      <w:r w:rsidR="002A50E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is to </w:t>
      </w:r>
      <w:r w:rsidR="002A50EE">
        <w:rPr>
          <w:shd w:val="clear" w:color="auto" w:fill="FFFFFF"/>
        </w:rPr>
        <w:t xml:space="preserve">put </w:t>
      </w:r>
      <w:r w:rsidR="002A50EE" w:rsidRPr="008D1FF2">
        <w:rPr>
          <w:b/>
          <w:bCs/>
          <w:shd w:val="clear" w:color="auto" w:fill="FFFFFF"/>
        </w:rPr>
        <w:t>weather stripping</w:t>
      </w:r>
      <w:r w:rsidR="002A50EE">
        <w:rPr>
          <w:b/>
          <w:bCs/>
          <w:shd w:val="clear" w:color="auto" w:fill="FFFFFF"/>
        </w:rPr>
        <w:t xml:space="preserve"> </w:t>
      </w:r>
      <w:r w:rsidR="00CF3640">
        <w:rPr>
          <w:shd w:val="clear" w:color="auto" w:fill="FFFFFF"/>
        </w:rPr>
        <w:t>on:</w:t>
      </w:r>
    </w:p>
    <w:p w14:paraId="582A8E68" w14:textId="1A9F8827" w:rsidR="00CF3640" w:rsidRDefault="007767A7" w:rsidP="003A66E5">
      <w:pPr>
        <w:pStyle w:val="Listtoplevel"/>
        <w:rPr>
          <w:shd w:val="clear" w:color="auto" w:fill="FFFFFF"/>
        </w:rPr>
      </w:pPr>
      <w:r>
        <w:drawing>
          <wp:anchor distT="0" distB="0" distL="114300" distR="114300" simplePos="0" relativeHeight="251876352" behindDoc="0" locked="0" layoutInCell="1" allowOverlap="1" wp14:anchorId="7ABB131C" wp14:editId="740FDD4D">
            <wp:simplePos x="0" y="0"/>
            <wp:positionH relativeFrom="margin">
              <wp:posOffset>0</wp:posOffset>
            </wp:positionH>
            <wp:positionV relativeFrom="paragraph">
              <wp:posOffset>206375</wp:posOffset>
            </wp:positionV>
            <wp:extent cx="1104595" cy="1377253"/>
            <wp:effectExtent l="0" t="0" r="635" b="0"/>
            <wp:wrapNone/>
            <wp:docPr id="14947135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135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95" cy="137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E5">
        <w:rPr>
          <w:shd w:val="clear" w:color="auto" w:fill="FFFFFF"/>
        </w:rPr>
        <w:t>doors</w:t>
      </w:r>
    </w:p>
    <w:p w14:paraId="41FFE22A" w14:textId="78A63080" w:rsidR="00CF3640" w:rsidRPr="008D1FF2" w:rsidRDefault="003A66E5" w:rsidP="003A66E5">
      <w:pPr>
        <w:pStyle w:val="Listtoplevel"/>
        <w:rPr>
          <w:rFonts w:eastAsiaTheme="minorEastAsia"/>
          <w:shd w:val="clear" w:color="auto" w:fill="FFFFFF"/>
        </w:rPr>
      </w:pPr>
      <w:r>
        <w:rPr>
          <w:shd w:val="clear" w:color="auto" w:fill="FFFFFF"/>
        </w:rPr>
        <w:t>windows</w:t>
      </w:r>
      <w:r w:rsidR="00CF3640">
        <w:rPr>
          <w:shd w:val="clear" w:color="auto" w:fill="FFFFFF"/>
        </w:rPr>
        <w:t xml:space="preserve">. </w:t>
      </w:r>
    </w:p>
    <w:p w14:paraId="044216CC" w14:textId="77777777" w:rsidR="008D1FF2" w:rsidRDefault="008D1FF2" w:rsidP="008D1FF2">
      <w:pPr>
        <w:rPr>
          <w:shd w:val="clear" w:color="auto" w:fill="FFFFFF"/>
        </w:rPr>
      </w:pPr>
    </w:p>
    <w:p w14:paraId="0BC0EFBA" w14:textId="5318EB45" w:rsidR="00700FE4" w:rsidRDefault="00C47940" w:rsidP="008D1FF2">
      <w:pPr>
        <w:rPr>
          <w:shd w:val="clear" w:color="auto" w:fill="FFFFFF"/>
        </w:rPr>
      </w:pPr>
      <w:r w:rsidRPr="00B30A2E">
        <w:rPr>
          <w:b/>
          <w:bCs/>
          <w:noProof/>
        </w:rPr>
        <w:drawing>
          <wp:anchor distT="0" distB="0" distL="114300" distR="114300" simplePos="0" relativeHeight="251950080" behindDoc="0" locked="0" layoutInCell="1" allowOverlap="1" wp14:anchorId="545B8A5E" wp14:editId="0B31C041">
            <wp:simplePos x="0" y="0"/>
            <wp:positionH relativeFrom="margin">
              <wp:posOffset>-91440</wp:posOffset>
            </wp:positionH>
            <wp:positionV relativeFrom="paragraph">
              <wp:posOffset>359410</wp:posOffset>
            </wp:positionV>
            <wp:extent cx="1746250" cy="1234440"/>
            <wp:effectExtent l="0" t="0" r="0" b="0"/>
            <wp:wrapNone/>
            <wp:docPr id="130302359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2359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A2E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234FBE56" wp14:editId="7649AE2D">
                <wp:simplePos x="0" y="0"/>
                <wp:positionH relativeFrom="margin">
                  <wp:posOffset>2227385</wp:posOffset>
                </wp:positionH>
                <wp:positionV relativeFrom="paragraph">
                  <wp:posOffset>206375</wp:posOffset>
                </wp:positionV>
                <wp:extent cx="3721667" cy="1172308"/>
                <wp:effectExtent l="0" t="0" r="0" b="8890"/>
                <wp:wrapNone/>
                <wp:docPr id="1736555759" name="Rectangle 1736555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667" cy="117230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264748D" id="Rectangle 1736555759" o:spid="_x0000_s1026" style="position:absolute;margin-left:175.4pt;margin-top:16.25pt;width:293.05pt;height:92.3pt;z-index:-25136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35FE29BF" w14:textId="69D2B28E" w:rsidR="00700FE4" w:rsidRPr="00B30A2E" w:rsidRDefault="00700FE4" w:rsidP="00700FE4">
      <w:r w:rsidRPr="00B30A2E">
        <w:rPr>
          <w:b/>
          <w:bCs/>
        </w:rPr>
        <w:t>Weather stripping</w:t>
      </w:r>
      <w:r w:rsidRPr="00B30A2E">
        <w:t xml:space="preserve"> is a type of seal that helps keep cold air inside your house. </w:t>
      </w:r>
    </w:p>
    <w:p w14:paraId="3B64D91F" w14:textId="77777777" w:rsidR="008D1FF2" w:rsidRDefault="008D1FF2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3BD0291" w14:textId="78798509" w:rsidR="00D65503" w:rsidRDefault="00963BC5" w:rsidP="00D65503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>Get</w:t>
      </w:r>
      <w:r w:rsidR="00D65503">
        <w:rPr>
          <w:rFonts w:eastAsia="Times New Roman"/>
          <w:shd w:val="clear" w:color="auto" w:fill="FFFFFF"/>
          <w:lang w:eastAsia="en-GB"/>
        </w:rPr>
        <w:t xml:space="preserve"> a fan </w:t>
      </w: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65186F08" w14:textId="77777777" w:rsidR="00D65503" w:rsidRDefault="00D65503" w:rsidP="00D65503">
      <w:pPr>
        <w:rPr>
          <w:rFonts w:eastAsia="Times New Roman"/>
          <w:shd w:val="clear" w:color="auto" w:fill="FFFFFF"/>
          <w:lang w:eastAsia="en-GB"/>
        </w:rPr>
      </w:pPr>
    </w:p>
    <w:p w14:paraId="270A022F" w14:textId="5580F592" w:rsidR="00557238" w:rsidRPr="00557238" w:rsidRDefault="001F0F7E" w:rsidP="00557238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GB" w:eastAsia="en-GB"/>
        </w:rPr>
      </w:pPr>
      <w:r w:rsidRPr="00557238">
        <w:rPr>
          <w:rFonts w:ascii="Times New Roman" w:eastAsia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928576" behindDoc="0" locked="0" layoutInCell="1" allowOverlap="1" wp14:anchorId="10BC68B8" wp14:editId="4F59CF35">
            <wp:simplePos x="0" y="0"/>
            <wp:positionH relativeFrom="margin">
              <wp:posOffset>-398585</wp:posOffset>
            </wp:positionH>
            <wp:positionV relativeFrom="paragraph">
              <wp:posOffset>208260</wp:posOffset>
            </wp:positionV>
            <wp:extent cx="1726609" cy="1644280"/>
            <wp:effectExtent l="0" t="0" r="6985" b="0"/>
            <wp:wrapNone/>
            <wp:docPr id="148519049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90495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87" cy="16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D2B10" w14:textId="33B89AC0" w:rsidR="00D65503" w:rsidRDefault="00402C48" w:rsidP="00D6550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A</w:t>
      </w:r>
      <w:r w:rsidR="00D65503">
        <w:rPr>
          <w:rFonts w:eastAsia="Times New Roman"/>
          <w:shd w:val="clear" w:color="auto" w:fill="FFFFFF"/>
          <w:lang w:eastAsia="en-GB"/>
        </w:rPr>
        <w:t xml:space="preserve"> fan can help keep your house cool. </w:t>
      </w:r>
    </w:p>
    <w:p w14:paraId="4B29DC41" w14:textId="77777777" w:rsidR="00D65503" w:rsidRDefault="00D65503" w:rsidP="00D65503">
      <w:pPr>
        <w:rPr>
          <w:rFonts w:eastAsia="Times New Roman"/>
          <w:shd w:val="clear" w:color="auto" w:fill="FFFFFF"/>
          <w:lang w:eastAsia="en-GB"/>
        </w:rPr>
      </w:pPr>
    </w:p>
    <w:p w14:paraId="1FF3827B" w14:textId="77777777" w:rsidR="00D65503" w:rsidRDefault="00D65503" w:rsidP="00D65503">
      <w:pPr>
        <w:rPr>
          <w:rFonts w:eastAsia="Times New Roman"/>
          <w:shd w:val="clear" w:color="auto" w:fill="FFFFFF"/>
          <w:lang w:eastAsia="en-GB"/>
        </w:rPr>
      </w:pPr>
    </w:p>
    <w:p w14:paraId="6C5BAF7C" w14:textId="21544929" w:rsidR="00A2289D" w:rsidRDefault="00D65503" w:rsidP="00D6550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It is a good idea to put a </w:t>
      </w:r>
    </w:p>
    <w:p w14:paraId="5BE16C7E" w14:textId="306A40BF" w:rsidR="00D65503" w:rsidRDefault="00D65503" w:rsidP="00D6550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fan in the </w:t>
      </w:r>
      <w:r>
        <w:rPr>
          <w:rFonts w:eastAsia="Times New Roman"/>
          <w:b/>
          <w:bCs/>
          <w:shd w:val="clear" w:color="auto" w:fill="FFFFFF"/>
          <w:lang w:eastAsia="en-GB"/>
        </w:rPr>
        <w:t xml:space="preserve">attic </w:t>
      </w:r>
      <w:r>
        <w:rPr>
          <w:rFonts w:eastAsia="Times New Roman"/>
          <w:shd w:val="clear" w:color="auto" w:fill="FFFFFF"/>
          <w:lang w:eastAsia="en-GB"/>
        </w:rPr>
        <w:t xml:space="preserve">if you have one. </w:t>
      </w:r>
    </w:p>
    <w:p w14:paraId="54E2FE03" w14:textId="6DAF97B3" w:rsidR="00D65503" w:rsidRDefault="00D65503" w:rsidP="00D65503">
      <w:pPr>
        <w:rPr>
          <w:rFonts w:eastAsia="Times New Roman"/>
          <w:shd w:val="clear" w:color="auto" w:fill="FFFFFF"/>
          <w:lang w:eastAsia="en-GB"/>
        </w:rPr>
      </w:pPr>
    </w:p>
    <w:p w14:paraId="28934909" w14:textId="4B99100D" w:rsidR="00D65503" w:rsidRDefault="001F0F7E" w:rsidP="00D6550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232A6586" wp14:editId="436F170B">
                <wp:simplePos x="0" y="0"/>
                <wp:positionH relativeFrom="margin">
                  <wp:posOffset>-453292</wp:posOffset>
                </wp:positionH>
                <wp:positionV relativeFrom="paragraph">
                  <wp:posOffset>393260</wp:posOffset>
                </wp:positionV>
                <wp:extent cx="1989797" cy="1776144"/>
                <wp:effectExtent l="0" t="38100" r="29845" b="0"/>
                <wp:wrapNone/>
                <wp:docPr id="29302932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797" cy="1776144"/>
                          <a:chOff x="0" y="0"/>
                          <a:chExt cx="1535364" cy="1281818"/>
                        </a:xfrm>
                      </wpg:grpSpPr>
                      <pic:pic xmlns:pic="http://schemas.openxmlformats.org/drawingml/2006/picture">
                        <pic:nvPicPr>
                          <pic:cNvPr id="335939386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4383"/>
                            <a:ext cx="1510665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2312107" name="Straight Arrow Connector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H="1">
                            <a:off x="1143569" y="0"/>
                            <a:ext cx="391795" cy="318770"/>
                          </a:xfrm>
                          <a:prstGeom prst="straightConnector1">
                            <a:avLst/>
                          </a:prstGeom>
                          <a:ln w="76200"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A439F3C" id="Group 8" o:spid="_x0000_s1026" alt="&quot;&quot;" style="position:absolute;margin-left:-35.7pt;margin-top:30.95pt;width:156.7pt;height:139.85pt;z-index:251925504;mso-position-horizontal-relative:margin;mso-width-relative:margin;mso-height-relative:margin" coordsize="15353,12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&quot;&quot;" style="position:absolute;top:2143;width:15106;height:10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">
                  <v:imagedata r:id="rId50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28" type="#_x0000_t32" alt="&quot;&quot;" style="position:absolute;left:11435;width:3918;height:31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" strokecolor="black [3200]" strokeweight="6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285B9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3583" behindDoc="1" locked="0" layoutInCell="1" allowOverlap="1" wp14:anchorId="16F96478" wp14:editId="2134D04B">
                <wp:simplePos x="0" y="0"/>
                <wp:positionH relativeFrom="margin">
                  <wp:posOffset>2223821</wp:posOffset>
                </wp:positionH>
                <wp:positionV relativeFrom="paragraph">
                  <wp:posOffset>218313</wp:posOffset>
                </wp:positionV>
                <wp:extent cx="3505200" cy="855497"/>
                <wp:effectExtent l="0" t="0" r="0" b="1905"/>
                <wp:wrapNone/>
                <wp:docPr id="996248025" name="Rectangle 99624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8554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44B22A6" id="Rectangle 996248025" o:spid="_x0000_s1026" style="position:absolute;margin-left:175.1pt;margin-top:17.2pt;width:276pt;height:67.35pt;z-index:-2514728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719DA8A0" w14:textId="2136BA62" w:rsidR="00D65503" w:rsidRPr="00285B95" w:rsidRDefault="00D65503" w:rsidP="00285B95">
      <w:r w:rsidRPr="00285B95">
        <w:t xml:space="preserve">An </w:t>
      </w:r>
      <w:r w:rsidRPr="00285B95">
        <w:rPr>
          <w:b/>
          <w:bCs/>
        </w:rPr>
        <w:t>attic</w:t>
      </w:r>
      <w:r w:rsidRPr="00285B95">
        <w:t xml:space="preserve"> is a room in the roof of a </w:t>
      </w:r>
      <w:r w:rsidR="00A4116F" w:rsidRPr="00285B95">
        <w:t>house</w:t>
      </w:r>
      <w:r w:rsidRPr="00285B95">
        <w:t xml:space="preserve">. </w:t>
      </w:r>
    </w:p>
    <w:p w14:paraId="1E209298" w14:textId="0732D12E" w:rsidR="00D65503" w:rsidRDefault="00D65503" w:rsidP="00D65503">
      <w:pPr>
        <w:rPr>
          <w:rFonts w:eastAsia="Times New Roman"/>
          <w:shd w:val="clear" w:color="auto" w:fill="FFFFFF"/>
          <w:lang w:eastAsia="en-GB"/>
        </w:rPr>
      </w:pPr>
    </w:p>
    <w:p w14:paraId="5D35AA51" w14:textId="77777777" w:rsidR="00D65503" w:rsidRPr="00D65503" w:rsidRDefault="00D65503" w:rsidP="00D65503">
      <w:pPr>
        <w:rPr>
          <w:rFonts w:eastAsia="Times New Roman"/>
          <w:shd w:val="clear" w:color="auto" w:fill="FFFFFF"/>
          <w:lang w:eastAsia="en-GB"/>
        </w:rPr>
      </w:pPr>
    </w:p>
    <w:p w14:paraId="5ED4CFBD" w14:textId="5EAEF5BE" w:rsidR="00D852B6" w:rsidRDefault="00D6550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Fans can move warm a</w:t>
      </w:r>
      <w:r w:rsidR="009634B2">
        <w:rPr>
          <w:rFonts w:eastAsia="Times New Roman"/>
          <w:shd w:val="clear" w:color="auto" w:fill="FFFFFF"/>
          <w:lang w:eastAsia="en-GB"/>
        </w:rPr>
        <w:t>ir</w:t>
      </w:r>
      <w:r>
        <w:rPr>
          <w:rFonts w:eastAsia="Times New Roman"/>
          <w:shd w:val="clear" w:color="auto" w:fill="FFFFFF"/>
          <w:lang w:eastAsia="en-GB"/>
        </w:rPr>
        <w:t xml:space="preserve"> out </w:t>
      </w:r>
      <w:r w:rsidR="009634B2">
        <w:rPr>
          <w:rFonts w:eastAsia="Times New Roman"/>
          <w:shd w:val="clear" w:color="auto" w:fill="FFFFFF"/>
          <w:lang w:eastAsia="en-GB"/>
        </w:rPr>
        <w:t>of</w:t>
      </w:r>
      <w:r>
        <w:rPr>
          <w:rFonts w:eastAsia="Times New Roman"/>
          <w:shd w:val="clear" w:color="auto" w:fill="FFFFFF"/>
          <w:lang w:eastAsia="en-GB"/>
        </w:rPr>
        <w:t xml:space="preserve"> your attic to keep your house cooler. </w:t>
      </w:r>
    </w:p>
    <w:p w14:paraId="1A2D6E13" w14:textId="6D030857" w:rsidR="00CE5884" w:rsidRDefault="00CE5884" w:rsidP="0071147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83FA575" w14:textId="1AD8E682" w:rsidR="00711470" w:rsidRDefault="00711470" w:rsidP="00A13A7C">
      <w:pPr>
        <w:pStyle w:val="Heading2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Cover your windows</w:t>
      </w:r>
    </w:p>
    <w:p w14:paraId="6D199EDE" w14:textId="00DEB1ED" w:rsidR="00711470" w:rsidRDefault="00611023" w:rsidP="00711470">
      <w:pPr>
        <w:rPr>
          <w:shd w:val="clear" w:color="auto" w:fill="FFFFFF"/>
          <w:lang w:eastAsia="en-GB"/>
        </w:rPr>
      </w:pPr>
      <w:r w:rsidRPr="00611023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59296" behindDoc="0" locked="0" layoutInCell="1" allowOverlap="1" wp14:anchorId="1F7BC819" wp14:editId="47518FDD">
            <wp:simplePos x="0" y="0"/>
            <wp:positionH relativeFrom="margin">
              <wp:align>left</wp:align>
            </wp:positionH>
            <wp:positionV relativeFrom="paragraph">
              <wp:posOffset>178752</wp:posOffset>
            </wp:positionV>
            <wp:extent cx="1371600" cy="1371600"/>
            <wp:effectExtent l="0" t="0" r="0" b="0"/>
            <wp:wrapNone/>
            <wp:docPr id="114732079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2079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14259" w14:textId="449AB7A6" w:rsidR="00DD0A97" w:rsidRDefault="00611023" w:rsidP="00711470">
      <w:pPr>
        <w:rPr>
          <w:shd w:val="clear" w:color="auto" w:fill="FFFFFF"/>
          <w:lang w:eastAsia="en-GB"/>
        </w:rPr>
      </w:pPr>
      <w:r w:rsidRPr="00611023">
        <w:rPr>
          <w:shd w:val="clear" w:color="auto" w:fill="FFFFFF"/>
          <w:lang w:eastAsia="en-GB"/>
        </w:rPr>
        <w:t xml:space="preserve"> </w:t>
      </w:r>
      <w:r w:rsidR="00DD0A97">
        <w:rPr>
          <w:shd w:val="clear" w:color="auto" w:fill="FFFFFF"/>
          <w:lang w:eastAsia="en-GB"/>
        </w:rPr>
        <w:t xml:space="preserve">Another way to keep your house cool is to stop the sun from shining through the windows. </w:t>
      </w:r>
    </w:p>
    <w:p w14:paraId="4F538106" w14:textId="77777777" w:rsidR="00B65D7A" w:rsidRDefault="00B65D7A" w:rsidP="00711470">
      <w:pPr>
        <w:rPr>
          <w:shd w:val="clear" w:color="auto" w:fill="FFFFFF"/>
          <w:lang w:eastAsia="en-GB"/>
        </w:rPr>
      </w:pPr>
    </w:p>
    <w:p w14:paraId="487AF735" w14:textId="55005A7F" w:rsidR="00DD0A97" w:rsidRDefault="00CC6B79" w:rsidP="00711470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877376" behindDoc="0" locked="0" layoutInCell="1" allowOverlap="1" wp14:anchorId="735E270D" wp14:editId="57026E33">
            <wp:simplePos x="0" y="0"/>
            <wp:positionH relativeFrom="margin">
              <wp:posOffset>-80645</wp:posOffset>
            </wp:positionH>
            <wp:positionV relativeFrom="paragraph">
              <wp:posOffset>405130</wp:posOffset>
            </wp:positionV>
            <wp:extent cx="1828800" cy="1828800"/>
            <wp:effectExtent l="0" t="0" r="0" b="0"/>
            <wp:wrapNone/>
            <wp:docPr id="211902390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2390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1F32F" w14:textId="3C0A1D34" w:rsidR="00711470" w:rsidRDefault="00DD0A97" w:rsidP="00711470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 can do this by</w:t>
      </w:r>
      <w:r w:rsidR="00711470">
        <w:rPr>
          <w:shd w:val="clear" w:color="auto" w:fill="FFFFFF"/>
          <w:lang w:eastAsia="en-GB"/>
        </w:rPr>
        <w:t>:</w:t>
      </w:r>
    </w:p>
    <w:p w14:paraId="49A8DD95" w14:textId="51B4EC16" w:rsidR="00711470" w:rsidRDefault="00711470" w:rsidP="00C400C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hang</w:t>
      </w:r>
      <w:r w:rsidR="00DD0A97">
        <w:rPr>
          <w:shd w:val="clear" w:color="auto" w:fill="FFFFFF"/>
          <w:lang w:eastAsia="en-GB"/>
        </w:rPr>
        <w:t>ing</w:t>
      </w:r>
      <w:r>
        <w:rPr>
          <w:shd w:val="clear" w:color="auto" w:fill="FFFFFF"/>
          <w:lang w:eastAsia="en-GB"/>
        </w:rPr>
        <w:t xml:space="preserve"> shades / curtains </w:t>
      </w:r>
    </w:p>
    <w:p w14:paraId="35FBBCEB" w14:textId="2200BB28" w:rsidR="00711470" w:rsidRDefault="00711470" w:rsidP="00C400C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add</w:t>
      </w:r>
      <w:r w:rsidR="00DD0A97">
        <w:rPr>
          <w:shd w:val="clear" w:color="auto" w:fill="FFFFFF"/>
          <w:lang w:eastAsia="en-GB"/>
        </w:rPr>
        <w:t>ing</w:t>
      </w:r>
      <w:r>
        <w:rPr>
          <w:shd w:val="clear" w:color="auto" w:fill="FFFFFF"/>
          <w:lang w:eastAsia="en-GB"/>
        </w:rPr>
        <w:t xml:space="preserve"> an </w:t>
      </w:r>
      <w:r w:rsidRPr="00F83E38">
        <w:rPr>
          <w:b/>
          <w:bCs/>
          <w:shd w:val="clear" w:color="auto" w:fill="FFFFFF"/>
          <w:lang w:eastAsia="en-GB"/>
        </w:rPr>
        <w:t>awning</w:t>
      </w:r>
      <w:r>
        <w:rPr>
          <w:shd w:val="clear" w:color="auto" w:fill="FFFFFF"/>
          <w:lang w:eastAsia="en-GB"/>
        </w:rPr>
        <w:t xml:space="preserve"> outside your windows. </w:t>
      </w:r>
    </w:p>
    <w:p w14:paraId="70B42986" w14:textId="5E0E3741" w:rsidR="00F83E38" w:rsidRDefault="00F83E38" w:rsidP="00F83E38">
      <w:pPr>
        <w:rPr>
          <w:shd w:val="clear" w:color="auto" w:fill="FFFFFF"/>
          <w:lang w:eastAsia="en-GB"/>
        </w:rPr>
      </w:pPr>
    </w:p>
    <w:p w14:paraId="47650DEB" w14:textId="68EE0465" w:rsidR="00F83E38" w:rsidRDefault="00F356D4" w:rsidP="00F83E38">
      <w:pPr>
        <w:rPr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27A8CFF0" wp14:editId="35660D9C">
                <wp:simplePos x="0" y="0"/>
                <wp:positionH relativeFrom="margin">
                  <wp:posOffset>2248142</wp:posOffset>
                </wp:positionH>
                <wp:positionV relativeFrom="paragraph">
                  <wp:posOffset>213489</wp:posOffset>
                </wp:positionV>
                <wp:extent cx="3628479" cy="1601656"/>
                <wp:effectExtent l="0" t="0" r="0" b="0"/>
                <wp:wrapNone/>
                <wp:docPr id="1622440297" name="Rectangle 1622440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479" cy="16016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A993939" id="Rectangle 1622440297" o:spid="_x0000_s1026" style="position:absolute;margin-left:177pt;margin-top:16.8pt;width:285.7pt;height:126.1pt;z-index:-2513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775809F0" w14:textId="7041CDDE" w:rsidR="00F83E38" w:rsidRPr="006A2CF0" w:rsidRDefault="00CC6B79" w:rsidP="00F83E38">
      <w:r>
        <w:rPr>
          <w:noProof/>
        </w:rPr>
        <w:drawing>
          <wp:anchor distT="0" distB="0" distL="114300" distR="114300" simplePos="0" relativeHeight="251966464" behindDoc="0" locked="0" layoutInCell="1" allowOverlap="1" wp14:anchorId="22664C80" wp14:editId="42EC0A37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1805940" cy="1203960"/>
            <wp:effectExtent l="0" t="0" r="3810" b="0"/>
            <wp:wrapThrough wrapText="bothSides">
              <wp:wrapPolygon edited="0">
                <wp:start x="0" y="0"/>
                <wp:lineTo x="0" y="21190"/>
                <wp:lineTo x="21418" y="21190"/>
                <wp:lineTo x="21418" y="0"/>
                <wp:lineTo x="0" y="0"/>
              </wp:wrapPolygon>
            </wp:wrapThrough>
            <wp:docPr id="100741814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1814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E38" w:rsidRPr="006A2CF0">
        <w:t xml:space="preserve">An </w:t>
      </w:r>
      <w:r w:rsidR="00F83E38" w:rsidRPr="006A2CF0">
        <w:rPr>
          <w:b/>
          <w:bCs/>
        </w:rPr>
        <w:t>awning</w:t>
      </w:r>
      <w:r w:rsidR="00F83E38" w:rsidRPr="006A2CF0">
        <w:t xml:space="preserve"> is a type of shade that you can put on the outside of your </w:t>
      </w:r>
      <w:r w:rsidR="00411EB0">
        <w:t xml:space="preserve">house / </w:t>
      </w:r>
      <w:r w:rsidR="00F83E38" w:rsidRPr="006A2CF0">
        <w:t>window</w:t>
      </w:r>
      <w:r w:rsidR="008368D7" w:rsidRPr="006A2CF0">
        <w:t xml:space="preserve"> to help keep your house cooler. </w:t>
      </w:r>
    </w:p>
    <w:p w14:paraId="499187B7" w14:textId="37FFED5D" w:rsidR="00CC6B79" w:rsidRDefault="0064667B" w:rsidP="00CC6B79">
      <w:pPr>
        <w:pStyle w:val="NormalWeb"/>
      </w:pPr>
      <w:r>
        <w:rPr>
          <w:shd w:val="clear" w:color="auto" w:fill="FFFFFF"/>
          <w:lang w:eastAsia="en-GB"/>
        </w:rPr>
        <w:br w:type="page"/>
      </w:r>
    </w:p>
    <w:p w14:paraId="6396985B" w14:textId="6F1060AD" w:rsidR="00A13A7C" w:rsidRPr="00711470" w:rsidRDefault="00A13A7C" w:rsidP="00A13A7C">
      <w:pPr>
        <w:ind w:left="0"/>
        <w:rPr>
          <w:shd w:val="clear" w:color="auto" w:fill="FFFFFF"/>
          <w:lang w:eastAsia="en-GB"/>
        </w:rPr>
      </w:pPr>
    </w:p>
    <w:p w14:paraId="4AB98342" w14:textId="3BFD9F74" w:rsidR="00124EA8" w:rsidRDefault="00543BEF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How to get</w:t>
      </w:r>
      <w:r w:rsidR="00A13A7C">
        <w:rPr>
          <w:shd w:val="clear" w:color="auto" w:fill="FFFFFF"/>
          <w:lang w:eastAsia="en-GB"/>
        </w:rPr>
        <w:t xml:space="preserve"> </w:t>
      </w:r>
      <w:r>
        <w:rPr>
          <w:shd w:val="clear" w:color="auto" w:fill="FFFFFF"/>
          <w:lang w:eastAsia="en-GB"/>
        </w:rPr>
        <w:t xml:space="preserve">yourself </w:t>
      </w:r>
      <w:r w:rsidR="00A13A7C">
        <w:rPr>
          <w:shd w:val="clear" w:color="auto" w:fill="FFFFFF"/>
          <w:lang w:eastAsia="en-GB"/>
        </w:rPr>
        <w:t xml:space="preserve">ready for the heat </w:t>
      </w:r>
    </w:p>
    <w:p w14:paraId="49ED4CCC" w14:textId="072D0764" w:rsidR="00124EA8" w:rsidRPr="000A5D5D" w:rsidRDefault="00124EA8" w:rsidP="00124EA8">
      <w:pPr>
        <w:rPr>
          <w:sz w:val="28"/>
          <w:szCs w:val="20"/>
          <w:lang w:eastAsia="en-GB"/>
        </w:rPr>
      </w:pPr>
    </w:p>
    <w:p w14:paraId="2FA81570" w14:textId="1E035B55" w:rsidR="00124EA8" w:rsidRPr="000A5D5D" w:rsidRDefault="00A5314B" w:rsidP="00124EA8">
      <w:pPr>
        <w:rPr>
          <w:sz w:val="28"/>
          <w:szCs w:val="20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71584" behindDoc="0" locked="0" layoutInCell="1" allowOverlap="1" wp14:anchorId="3DF68764" wp14:editId="63D6BDA2">
            <wp:simplePos x="0" y="0"/>
            <wp:positionH relativeFrom="column">
              <wp:posOffset>-175260</wp:posOffset>
            </wp:positionH>
            <wp:positionV relativeFrom="paragraph">
              <wp:posOffset>209550</wp:posOffset>
            </wp:positionV>
            <wp:extent cx="1859915" cy="1035050"/>
            <wp:effectExtent l="0" t="0" r="6985" b="0"/>
            <wp:wrapThrough wrapText="bothSides">
              <wp:wrapPolygon edited="0">
                <wp:start x="0" y="0"/>
                <wp:lineTo x="0" y="21070"/>
                <wp:lineTo x="21460" y="21070"/>
                <wp:lineTo x="21460" y="0"/>
                <wp:lineTo x="0" y="0"/>
              </wp:wrapPolygon>
            </wp:wrapThrough>
            <wp:docPr id="9" name="Picture 9" descr="A group of people sitting on cou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on couches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E4D5A" w14:textId="144CE57D" w:rsidR="00124EA8" w:rsidRDefault="00A5314B" w:rsidP="00BD34B6">
      <w:pPr>
        <w:rPr>
          <w:rFonts w:eastAsia="Times New Roman"/>
          <w:shd w:val="clear" w:color="auto" w:fill="FFFFFF"/>
          <w:lang w:eastAsia="en-GB"/>
        </w:rPr>
      </w:pPr>
      <w:r w:rsidRPr="000A5D5D">
        <w:rPr>
          <w:noProof/>
          <w:sz w:val="28"/>
          <w:szCs w:val="20"/>
          <w:shd w:val="clear" w:color="auto" w:fill="FFFFFF"/>
          <w:lang w:eastAsia="en-GB"/>
        </w:rPr>
        <w:drawing>
          <wp:anchor distT="0" distB="0" distL="114300" distR="114300" simplePos="0" relativeHeight="251957248" behindDoc="0" locked="0" layoutInCell="1" allowOverlap="1" wp14:anchorId="757CF393" wp14:editId="02BAB091">
            <wp:simplePos x="0" y="0"/>
            <wp:positionH relativeFrom="margin">
              <wp:align>left</wp:align>
            </wp:positionH>
            <wp:positionV relativeFrom="paragraph">
              <wp:posOffset>1007745</wp:posOffset>
            </wp:positionV>
            <wp:extent cx="1371600" cy="1371600"/>
            <wp:effectExtent l="0" t="0" r="0" b="0"/>
            <wp:wrapNone/>
            <wp:docPr id="46153287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3287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13A7C">
        <w:rPr>
          <w:rFonts w:eastAsia="Times New Roman"/>
          <w:shd w:val="clear" w:color="auto" w:fill="FFFFFF"/>
          <w:lang w:eastAsia="en-GB"/>
        </w:rPr>
        <w:t>Make a plan</w:t>
      </w:r>
      <w:proofErr w:type="gramEnd"/>
      <w:r w:rsidR="00A13A7C">
        <w:rPr>
          <w:rFonts w:eastAsia="Times New Roman"/>
          <w:shd w:val="clear" w:color="auto" w:fill="FFFFFF"/>
          <w:lang w:eastAsia="en-GB"/>
        </w:rPr>
        <w:t xml:space="preserve"> with your </w:t>
      </w:r>
      <w:r w:rsidR="00A32B41">
        <w:rPr>
          <w:rFonts w:eastAsia="Times New Roman"/>
          <w:shd w:val="clear" w:color="auto" w:fill="FFFFFF"/>
          <w:lang w:eastAsia="en-GB"/>
        </w:rPr>
        <w:br/>
      </w:r>
      <w:r w:rsidR="00A13A7C">
        <w:rPr>
          <w:rFonts w:eastAsia="Times New Roman"/>
          <w:shd w:val="clear" w:color="auto" w:fill="FFFFFF"/>
          <w:lang w:eastAsia="en-GB"/>
        </w:rPr>
        <w:t>wh</w:t>
      </w:r>
      <w:r w:rsidR="00A13A7C">
        <w:rPr>
          <w:rFonts w:eastAsia="Times New Roman"/>
          <w:shd w:val="clear" w:color="auto" w:fill="FFFFFF"/>
          <w:lang w:val="en-GB" w:eastAsia="en-GB"/>
        </w:rPr>
        <w:t>ā</w:t>
      </w:r>
      <w:r w:rsidR="00A13A7C">
        <w:rPr>
          <w:rFonts w:eastAsia="Times New Roman"/>
          <w:shd w:val="clear" w:color="auto" w:fill="FFFFFF"/>
          <w:lang w:eastAsia="en-GB"/>
        </w:rPr>
        <w:t xml:space="preserve">nau </w:t>
      </w:r>
      <w:r w:rsidR="00A32B41">
        <w:rPr>
          <w:rFonts w:eastAsia="Times New Roman"/>
          <w:shd w:val="clear" w:color="auto" w:fill="FFFFFF"/>
          <w:lang w:eastAsia="en-GB"/>
        </w:rPr>
        <w:t xml:space="preserve">/ family </w:t>
      </w:r>
      <w:r w:rsidR="00A13A7C">
        <w:rPr>
          <w:rFonts w:eastAsia="Times New Roman"/>
          <w:shd w:val="clear" w:color="auto" w:fill="FFFFFF"/>
          <w:lang w:eastAsia="en-GB"/>
        </w:rPr>
        <w:t>about staying safe when it gets very hot.</w:t>
      </w:r>
    </w:p>
    <w:p w14:paraId="02E418FE" w14:textId="4D0357D2" w:rsidR="00A13A7C" w:rsidRPr="000A5D5D" w:rsidRDefault="00A13A7C" w:rsidP="00BD34B6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5207B88B" w14:textId="24311C12" w:rsidR="00A13A7C" w:rsidRPr="000A5D5D" w:rsidRDefault="00A13A7C" w:rsidP="00BD34B6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1AFEC809" w14:textId="7F1BE0DC" w:rsidR="00A13A7C" w:rsidRDefault="00A13A7C" w:rsidP="00BD34B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Everyone should know what to do:</w:t>
      </w:r>
    </w:p>
    <w:p w14:paraId="6C6CC1B6" w14:textId="2BB951EB" w:rsidR="00A13A7C" w:rsidRDefault="00A5314B" w:rsidP="00CB6B56">
      <w:pPr>
        <w:pStyle w:val="Listsecondlevel"/>
        <w:numPr>
          <w:ilvl w:val="0"/>
          <w:numId w:val="23"/>
        </w:numPr>
        <w:ind w:left="4253" w:hanging="567"/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879424" behindDoc="0" locked="0" layoutInCell="1" allowOverlap="1" wp14:anchorId="1DCCFF69" wp14:editId="7BB880ED">
            <wp:simplePos x="0" y="0"/>
            <wp:positionH relativeFrom="margin">
              <wp:posOffset>184150</wp:posOffset>
            </wp:positionH>
            <wp:positionV relativeFrom="paragraph">
              <wp:posOffset>274756</wp:posOffset>
            </wp:positionV>
            <wp:extent cx="1005840" cy="1005840"/>
            <wp:effectExtent l="0" t="0" r="3810" b="3810"/>
            <wp:wrapNone/>
            <wp:docPr id="1318959046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59046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6F9" w:rsidRPr="00C616F9">
        <w:rPr>
          <w:noProof/>
          <w:shd w:val="clear" w:color="auto" w:fill="FFFFFF"/>
          <w:lang w:eastAsia="en-GB"/>
        </w:rPr>
        <w:t xml:space="preserve"> </w:t>
      </w:r>
      <w:r w:rsidR="00CB6B56">
        <w:rPr>
          <w:noProof/>
          <w:shd w:val="clear" w:color="auto" w:fill="FFFFFF"/>
          <w:lang w:eastAsia="en-GB"/>
        </w:rPr>
        <w:t xml:space="preserve">at </w:t>
      </w:r>
      <w:r w:rsidR="00A13A7C">
        <w:rPr>
          <w:shd w:val="clear" w:color="auto" w:fill="FFFFFF"/>
          <w:lang w:eastAsia="en-GB"/>
        </w:rPr>
        <w:t>home</w:t>
      </w:r>
    </w:p>
    <w:p w14:paraId="29D2D8A8" w14:textId="579B2298" w:rsidR="00A13A7C" w:rsidRDefault="00CB6B56" w:rsidP="00CB6B56">
      <w:pPr>
        <w:pStyle w:val="Listsecondlevel"/>
        <w:numPr>
          <w:ilvl w:val="0"/>
          <w:numId w:val="23"/>
        </w:numPr>
        <w:ind w:left="4253" w:hanging="567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at </w:t>
      </w:r>
      <w:r w:rsidR="00A13A7C">
        <w:rPr>
          <w:shd w:val="clear" w:color="auto" w:fill="FFFFFF"/>
          <w:lang w:eastAsia="en-GB"/>
        </w:rPr>
        <w:t xml:space="preserve">work </w:t>
      </w:r>
    </w:p>
    <w:p w14:paraId="434A3A47" w14:textId="758B03BF" w:rsidR="001D06E0" w:rsidRPr="001D06E0" w:rsidRDefault="00511006" w:rsidP="00CB6B56">
      <w:pPr>
        <w:pStyle w:val="Listparagraph2"/>
        <w:numPr>
          <w:ilvl w:val="0"/>
          <w:numId w:val="23"/>
        </w:numPr>
        <w:ind w:left="4253" w:hanging="567"/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21CD4D7F" wp14:editId="40126823">
            <wp:simplePos x="0" y="0"/>
            <wp:positionH relativeFrom="margin">
              <wp:posOffset>54591</wp:posOffset>
            </wp:positionH>
            <wp:positionV relativeFrom="paragraph">
              <wp:posOffset>92577</wp:posOffset>
            </wp:positionV>
            <wp:extent cx="1266825" cy="1173480"/>
            <wp:effectExtent l="0" t="0" r="9525" b="7620"/>
            <wp:wrapNone/>
            <wp:docPr id="178110397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0397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B56">
        <w:t xml:space="preserve">at </w:t>
      </w:r>
      <w:r w:rsidR="001D06E0">
        <w:t>school</w:t>
      </w:r>
    </w:p>
    <w:p w14:paraId="4E6ADF79" w14:textId="2FE810C9" w:rsidR="00523ADB" w:rsidRDefault="00F13F8B" w:rsidP="00CB6B56">
      <w:pPr>
        <w:pStyle w:val="Listtoplevel"/>
        <w:rPr>
          <w:shd w:val="clear" w:color="auto" w:fill="FFFFFF"/>
          <w:lang w:eastAsia="en-GB"/>
        </w:rPr>
      </w:pPr>
      <w:r w:rsidRPr="00CB6B56">
        <w:rPr>
          <w:shd w:val="clear" w:color="auto" w:fill="FFFFFF"/>
          <w:lang w:eastAsia="en-GB"/>
        </w:rPr>
        <w:t>i</w:t>
      </w:r>
      <w:r w:rsidR="00A13A7C" w:rsidRPr="00CB6B56">
        <w:rPr>
          <w:shd w:val="clear" w:color="auto" w:fill="FFFFFF"/>
          <w:lang w:eastAsia="en-GB"/>
        </w:rPr>
        <w:t>n</w:t>
      </w:r>
      <w:r w:rsidR="00CB6B56">
        <w:rPr>
          <w:shd w:val="clear" w:color="auto" w:fill="FFFFFF"/>
          <w:lang w:eastAsia="en-GB"/>
        </w:rPr>
        <w:t xml:space="preserve"> </w:t>
      </w:r>
      <w:r w:rsidR="00A13A7C" w:rsidRPr="00CB6B56">
        <w:rPr>
          <w:shd w:val="clear" w:color="auto" w:fill="FFFFFF"/>
          <w:lang w:eastAsia="en-GB"/>
        </w:rPr>
        <w:t>the community</w:t>
      </w:r>
      <w:r w:rsidR="00523ADB" w:rsidRPr="00CB6B56">
        <w:rPr>
          <w:shd w:val="clear" w:color="auto" w:fill="FFFFFF"/>
          <w:lang w:eastAsia="en-GB"/>
        </w:rPr>
        <w:t>.</w:t>
      </w:r>
    </w:p>
    <w:p w14:paraId="2A292B3E" w14:textId="67141CEF" w:rsidR="000A5D5D" w:rsidRPr="00A5314B" w:rsidRDefault="000A5D5D" w:rsidP="000A5D5D">
      <w:pPr>
        <w:pStyle w:val="Listtoplevel"/>
        <w:numPr>
          <w:ilvl w:val="0"/>
          <w:numId w:val="0"/>
        </w:numPr>
        <w:spacing w:before="0"/>
        <w:ind w:left="3686"/>
        <w:rPr>
          <w:rStyle w:val="cf01"/>
          <w:rFonts w:ascii="Arial" w:hAnsi="Arial" w:cs="Arial"/>
          <w:color w:val="auto"/>
          <w:sz w:val="32"/>
          <w:szCs w:val="32"/>
        </w:rPr>
      </w:pPr>
    </w:p>
    <w:p w14:paraId="235A30C9" w14:textId="79958303" w:rsidR="000A5D5D" w:rsidRPr="00A5314B" w:rsidRDefault="00A5314B" w:rsidP="000A5D5D">
      <w:pPr>
        <w:pStyle w:val="Listtoplevel"/>
        <w:numPr>
          <w:ilvl w:val="0"/>
          <w:numId w:val="0"/>
        </w:numPr>
        <w:spacing w:before="0"/>
        <w:ind w:left="3686"/>
        <w:rPr>
          <w:rStyle w:val="cf01"/>
          <w:rFonts w:ascii="Arial" w:hAnsi="Arial" w:cs="Arial"/>
          <w:color w:val="auto"/>
          <w:sz w:val="32"/>
          <w:szCs w:val="32"/>
        </w:rPr>
      </w:pPr>
      <w:r w:rsidRPr="00A5314B">
        <w:rPr>
          <w:rStyle w:val="cf01"/>
          <w:rFonts w:ascii="Arial" w:hAnsi="Arial" w:cs="Arial"/>
          <w:color w:val="auto"/>
          <w:sz w:val="32"/>
          <w:szCs w:val="32"/>
        </w:rPr>
        <w:drawing>
          <wp:anchor distT="0" distB="0" distL="114300" distR="114300" simplePos="0" relativeHeight="251972608" behindDoc="0" locked="0" layoutInCell="1" allowOverlap="1" wp14:anchorId="639B23D0" wp14:editId="0192634F">
            <wp:simplePos x="0" y="0"/>
            <wp:positionH relativeFrom="column">
              <wp:posOffset>52705</wp:posOffset>
            </wp:positionH>
            <wp:positionV relativeFrom="paragraph">
              <wp:posOffset>319405</wp:posOffset>
            </wp:positionV>
            <wp:extent cx="1384935" cy="1384935"/>
            <wp:effectExtent l="0" t="0" r="5715" b="0"/>
            <wp:wrapThrough wrapText="bothSides">
              <wp:wrapPolygon edited="0">
                <wp:start x="8022" y="891"/>
                <wp:lineTo x="0" y="5348"/>
                <wp:lineTo x="0" y="7725"/>
                <wp:lineTo x="297" y="12182"/>
                <wp:lineTo x="1783" y="15747"/>
                <wp:lineTo x="2080" y="19906"/>
                <wp:lineTo x="3862" y="20204"/>
                <wp:lineTo x="20501" y="20798"/>
                <wp:lineTo x="21392" y="20798"/>
                <wp:lineTo x="21392" y="18421"/>
                <wp:lineTo x="17827" y="12182"/>
                <wp:lineTo x="13370" y="6239"/>
                <wp:lineTo x="10102" y="891"/>
                <wp:lineTo x="8022" y="891"/>
              </wp:wrapPolygon>
            </wp:wrapThrough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88563" w14:textId="5524A331" w:rsidR="000A5D5D" w:rsidRDefault="000A5D5D" w:rsidP="000A5D5D">
      <w:pPr>
        <w:pStyle w:val="Listtoplevel"/>
        <w:numPr>
          <w:ilvl w:val="0"/>
          <w:numId w:val="0"/>
        </w:numPr>
        <w:spacing w:before="0"/>
        <w:ind w:left="3686"/>
        <w:rPr>
          <w:rStyle w:val="cf01"/>
          <w:rFonts w:ascii="Arial" w:hAnsi="Arial" w:cs="Arial"/>
          <w:color w:val="auto"/>
          <w:sz w:val="32"/>
          <w:szCs w:val="32"/>
          <w:lang w:eastAsia="en-GB"/>
        </w:rPr>
      </w:pPr>
      <w:r w:rsidRPr="000A5D5D">
        <w:rPr>
          <w:rStyle w:val="cf01"/>
          <w:rFonts w:ascii="Arial" w:hAnsi="Arial" w:cs="Arial"/>
          <w:color w:val="auto"/>
          <w:sz w:val="32"/>
          <w:szCs w:val="32"/>
        </w:rPr>
        <w:t>Some places</w:t>
      </w:r>
      <w:r>
        <w:rPr>
          <w:rStyle w:val="cf01"/>
          <w:rFonts w:ascii="Arial" w:hAnsi="Arial" w:cs="Arial"/>
          <w:color w:val="auto"/>
          <w:sz w:val="32"/>
          <w:szCs w:val="32"/>
        </w:rPr>
        <w:t xml:space="preserve"> that </w:t>
      </w:r>
      <w:r w:rsidRPr="000A5D5D">
        <w:rPr>
          <w:rStyle w:val="cf01"/>
          <w:rFonts w:ascii="Arial" w:hAnsi="Arial" w:cs="Arial"/>
          <w:color w:val="auto"/>
          <w:sz w:val="32"/>
          <w:szCs w:val="32"/>
        </w:rPr>
        <w:t xml:space="preserve">do not have air conditioning </w:t>
      </w:r>
      <w:r>
        <w:rPr>
          <w:rStyle w:val="cf01"/>
          <w:rFonts w:ascii="Arial" w:hAnsi="Arial" w:cs="Arial"/>
          <w:color w:val="auto"/>
          <w:sz w:val="32"/>
          <w:szCs w:val="32"/>
        </w:rPr>
        <w:t>can be unsafe places to be when it is very hot.</w:t>
      </w:r>
    </w:p>
    <w:p w14:paraId="1BF02319" w14:textId="77777777" w:rsidR="002C7E69" w:rsidRDefault="002C7E6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42D58F5" w14:textId="017DEB58" w:rsidR="00CE41D1" w:rsidRDefault="00CB6B56" w:rsidP="00CE41D1">
      <w:pPr>
        <w:rPr>
          <w:rFonts w:eastAsia="Times New Roman"/>
          <w:shd w:val="clear" w:color="auto" w:fill="FFFFFF"/>
          <w:lang w:eastAsia="en-GB"/>
        </w:rPr>
      </w:pPr>
      <w:r w:rsidRPr="002E73B4"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82496" behindDoc="0" locked="0" layoutInCell="1" allowOverlap="1" wp14:anchorId="12C5ED1B" wp14:editId="3775D0AD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726565" cy="1104900"/>
            <wp:effectExtent l="0" t="0" r="6985" b="0"/>
            <wp:wrapNone/>
            <wp:docPr id="199376564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6564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D1">
        <w:rPr>
          <w:rFonts w:eastAsia="Times New Roman"/>
          <w:shd w:val="clear" w:color="auto" w:fill="FFFFFF"/>
          <w:lang w:eastAsia="en-GB"/>
        </w:rPr>
        <w:t xml:space="preserve">Check the weather </w:t>
      </w:r>
      <w:r w:rsidR="00DD0A97">
        <w:rPr>
          <w:rFonts w:eastAsia="Times New Roman"/>
          <w:shd w:val="clear" w:color="auto" w:fill="FFFFFF"/>
          <w:lang w:eastAsia="en-GB"/>
        </w:rPr>
        <w:t xml:space="preserve">to make sure it will not </w:t>
      </w:r>
      <w:r w:rsidR="0024220C">
        <w:rPr>
          <w:rFonts w:eastAsia="Times New Roman"/>
          <w:shd w:val="clear" w:color="auto" w:fill="FFFFFF"/>
          <w:lang w:eastAsia="en-GB"/>
        </w:rPr>
        <w:t xml:space="preserve">be </w:t>
      </w:r>
      <w:r w:rsidR="00DD0A97">
        <w:rPr>
          <w:rFonts w:eastAsia="Times New Roman"/>
          <w:shd w:val="clear" w:color="auto" w:fill="FFFFFF"/>
          <w:lang w:eastAsia="en-GB"/>
        </w:rPr>
        <w:t xml:space="preserve">too hot </w:t>
      </w:r>
      <w:r w:rsidR="00CE41D1">
        <w:rPr>
          <w:rFonts w:eastAsia="Times New Roman"/>
          <w:shd w:val="clear" w:color="auto" w:fill="FFFFFF"/>
          <w:lang w:eastAsia="en-GB"/>
        </w:rPr>
        <w:t>before you make plans</w:t>
      </w:r>
      <w:r w:rsidR="00DD0A97">
        <w:rPr>
          <w:rFonts w:eastAsia="Times New Roman"/>
          <w:shd w:val="clear" w:color="auto" w:fill="FFFFFF"/>
          <w:lang w:eastAsia="en-GB"/>
        </w:rPr>
        <w:t xml:space="preserve"> for an outdoor activity like going to the park</w:t>
      </w:r>
      <w:r w:rsidR="00CE41D1">
        <w:rPr>
          <w:rFonts w:eastAsia="Times New Roman"/>
          <w:shd w:val="clear" w:color="auto" w:fill="FFFFFF"/>
          <w:lang w:eastAsia="en-GB"/>
        </w:rPr>
        <w:t>.</w:t>
      </w:r>
    </w:p>
    <w:p w14:paraId="74F945C5" w14:textId="7AA0DAFA" w:rsidR="00CE41D1" w:rsidRDefault="00CE41D1" w:rsidP="00CE41D1">
      <w:pPr>
        <w:rPr>
          <w:rFonts w:eastAsia="Times New Roman"/>
          <w:shd w:val="clear" w:color="auto" w:fill="FFFFFF"/>
          <w:lang w:eastAsia="en-GB"/>
        </w:rPr>
      </w:pPr>
    </w:p>
    <w:p w14:paraId="260B2495" w14:textId="2735EAFA" w:rsidR="00CE41D1" w:rsidRDefault="00CE41D1" w:rsidP="00BD34B6">
      <w:pPr>
        <w:rPr>
          <w:rFonts w:eastAsia="Times New Roman"/>
          <w:shd w:val="clear" w:color="auto" w:fill="FFFFFF"/>
          <w:lang w:eastAsia="en-GB"/>
        </w:rPr>
      </w:pPr>
    </w:p>
    <w:p w14:paraId="161C2E4E" w14:textId="5A842F24" w:rsidR="00740935" w:rsidRDefault="00CB6B56" w:rsidP="00BD34B6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59B55BC4" wp14:editId="63772864">
            <wp:simplePos x="0" y="0"/>
            <wp:positionH relativeFrom="margin">
              <wp:posOffset>104775</wp:posOffset>
            </wp:positionH>
            <wp:positionV relativeFrom="paragraph">
              <wp:posOffset>78105</wp:posOffset>
            </wp:positionV>
            <wp:extent cx="1147445" cy="1193800"/>
            <wp:effectExtent l="0" t="0" r="0" b="6350"/>
            <wp:wrapNone/>
            <wp:docPr id="111860864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0864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153">
        <w:rPr>
          <w:rFonts w:eastAsia="Times New Roman"/>
          <w:shd w:val="clear" w:color="auto" w:fill="FFFFFF"/>
          <w:lang w:eastAsia="en-GB"/>
        </w:rPr>
        <w:t xml:space="preserve">You can check the weather on </w:t>
      </w:r>
      <w:r w:rsidR="00D659F2">
        <w:rPr>
          <w:rFonts w:eastAsia="Times New Roman"/>
          <w:shd w:val="clear" w:color="auto" w:fill="FFFFFF"/>
          <w:lang w:eastAsia="en-GB"/>
        </w:rPr>
        <w:t xml:space="preserve">the MetService </w:t>
      </w:r>
      <w:r w:rsidR="00A26153" w:rsidRPr="001C319E">
        <w:rPr>
          <w:rFonts w:eastAsia="Times New Roman"/>
          <w:b/>
          <w:bCs/>
          <w:shd w:val="clear" w:color="auto" w:fill="FFFFFF"/>
          <w:lang w:eastAsia="en-GB"/>
        </w:rPr>
        <w:t>website</w:t>
      </w:r>
      <w:r w:rsidR="00A26153">
        <w:rPr>
          <w:rFonts w:eastAsia="Times New Roman"/>
          <w:shd w:val="clear" w:color="auto" w:fill="FFFFFF"/>
          <w:lang w:eastAsia="en-GB"/>
        </w:rPr>
        <w:t>:</w:t>
      </w:r>
    </w:p>
    <w:p w14:paraId="43953DC2" w14:textId="5C9E4766" w:rsidR="00A26153" w:rsidRDefault="00A26153" w:rsidP="00BD34B6">
      <w:pPr>
        <w:rPr>
          <w:rFonts w:eastAsia="Times New Roman"/>
          <w:shd w:val="clear" w:color="auto" w:fill="FFFFFF"/>
          <w:lang w:eastAsia="en-GB"/>
        </w:rPr>
      </w:pPr>
    </w:p>
    <w:p w14:paraId="7166DA85" w14:textId="07220519" w:rsidR="00A26153" w:rsidRDefault="005C4D2C" w:rsidP="00A26153">
      <w:pPr>
        <w:rPr>
          <w:rFonts w:eastAsia="Times New Roman"/>
          <w:b/>
          <w:bCs/>
          <w:color w:val="000000" w:themeColor="text1"/>
          <w:shd w:val="clear" w:color="auto" w:fill="FFFFFF"/>
          <w:lang w:eastAsia="en-GB"/>
        </w:rPr>
      </w:pPr>
      <w:hyperlink r:id="rId60" w:history="1">
        <w:r w:rsidR="00A26153" w:rsidRPr="00A26153">
          <w:rPr>
            <w:rStyle w:val="Hyperlink"/>
            <w:rFonts w:eastAsia="Times New Roman"/>
            <w:b/>
            <w:bCs/>
            <w:color w:val="000000" w:themeColor="text1"/>
            <w:u w:val="none"/>
            <w:shd w:val="clear" w:color="auto" w:fill="FFFFFF"/>
            <w:lang w:eastAsia="en-GB"/>
          </w:rPr>
          <w:t>www.metservice.com/national</w:t>
        </w:r>
      </w:hyperlink>
      <w:r w:rsidR="00A26153" w:rsidRPr="00A26153">
        <w:rPr>
          <w:rFonts w:eastAsia="Times New Roman"/>
          <w:b/>
          <w:bCs/>
          <w:color w:val="000000" w:themeColor="text1"/>
          <w:shd w:val="clear" w:color="auto" w:fill="FFFFFF"/>
          <w:lang w:eastAsia="en-GB"/>
        </w:rPr>
        <w:t xml:space="preserve"> </w:t>
      </w:r>
    </w:p>
    <w:p w14:paraId="5A03B242" w14:textId="77777777" w:rsidR="00A26153" w:rsidRDefault="00A26153" w:rsidP="00A26153">
      <w:pPr>
        <w:rPr>
          <w:rFonts w:eastAsia="Times New Roman"/>
          <w:b/>
          <w:bCs/>
          <w:color w:val="000000" w:themeColor="text1"/>
          <w:shd w:val="clear" w:color="auto" w:fill="FFFFFF"/>
          <w:lang w:eastAsia="en-GB"/>
        </w:rPr>
      </w:pPr>
    </w:p>
    <w:p w14:paraId="1FAC5D8E" w14:textId="77777777" w:rsidR="00A26153" w:rsidRDefault="00A26153" w:rsidP="00A26153">
      <w:pPr>
        <w:rPr>
          <w:rFonts w:eastAsia="Times New Roman"/>
          <w:b/>
          <w:bCs/>
          <w:color w:val="000000" w:themeColor="text1"/>
          <w:shd w:val="clear" w:color="auto" w:fill="FFFFFF"/>
          <w:lang w:eastAsia="en-GB"/>
        </w:rPr>
      </w:pPr>
    </w:p>
    <w:p w14:paraId="2C6BEC3A" w14:textId="13C59702" w:rsidR="0089025F" w:rsidRDefault="00993609" w:rsidP="00A26153">
      <w:pPr>
        <w:rPr>
          <w:rFonts w:eastAsia="Times New Roman"/>
          <w:color w:val="000000" w:themeColor="text1"/>
          <w:shd w:val="clear" w:color="auto" w:fill="FFFFFF"/>
          <w:lang w:eastAsia="en-GB"/>
        </w:rPr>
      </w:pPr>
      <w:r>
        <w:rPr>
          <w:rFonts w:eastAsia="Times New Roman"/>
          <w:color w:val="000000" w:themeColor="text1"/>
          <w:shd w:val="clear" w:color="auto" w:fill="FFFFFF"/>
          <w:lang w:eastAsia="en-GB"/>
        </w:rPr>
        <w:t xml:space="preserve">MetService also lets you know when the weather is going to get very hot. </w:t>
      </w:r>
    </w:p>
    <w:p w14:paraId="6BD99AAC" w14:textId="2C1133B8" w:rsidR="000D47FB" w:rsidRDefault="00451D7E" w:rsidP="00A26153">
      <w:pPr>
        <w:rPr>
          <w:rFonts w:eastAsia="Times New Roman"/>
          <w:color w:val="000000" w:themeColor="text1"/>
          <w:shd w:val="clear" w:color="auto" w:fill="FFFFFF"/>
          <w:lang w:eastAsia="en-GB"/>
        </w:rPr>
      </w:pPr>
      <w:r w:rsidRPr="002961A6">
        <w:rPr>
          <w:noProof/>
        </w:rPr>
        <w:drawing>
          <wp:anchor distT="0" distB="0" distL="114300" distR="114300" simplePos="0" relativeHeight="251934720" behindDoc="0" locked="0" layoutInCell="1" allowOverlap="1" wp14:anchorId="5C7ABCF0" wp14:editId="622E34EB">
            <wp:simplePos x="0" y="0"/>
            <wp:positionH relativeFrom="margin">
              <wp:posOffset>159068</wp:posOffset>
            </wp:positionH>
            <wp:positionV relativeFrom="paragraph">
              <wp:posOffset>20637</wp:posOffset>
            </wp:positionV>
            <wp:extent cx="1033365" cy="1324051"/>
            <wp:effectExtent l="0" t="0" r="0" b="0"/>
            <wp:wrapNone/>
            <wp:docPr id="111884234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9883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65" cy="1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232AE" w14:textId="15BA6DC1" w:rsidR="00451D7E" w:rsidRDefault="00451D7E" w:rsidP="00451D7E"/>
    <w:p w14:paraId="729F1879" w14:textId="77777777" w:rsidR="00451D7E" w:rsidRDefault="00451D7E" w:rsidP="00451D7E">
      <w:r>
        <w:t xml:space="preserve">This information is </w:t>
      </w:r>
      <w:r w:rsidRPr="002F05C1">
        <w:rPr>
          <w:b/>
          <w:bCs/>
        </w:rPr>
        <w:t>not</w:t>
      </w:r>
      <w:r>
        <w:t xml:space="preserve"> in Easy Read.</w:t>
      </w:r>
    </w:p>
    <w:p w14:paraId="4B28F72B" w14:textId="77777777" w:rsidR="003F2FE4" w:rsidRDefault="003F2FE4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28A6245" w14:textId="2B4332DC" w:rsidR="00124EA8" w:rsidRDefault="000D47FB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What to do when it is hot </w:t>
      </w:r>
    </w:p>
    <w:p w14:paraId="61E8AC1C" w14:textId="4BCE458B" w:rsidR="00124EA8" w:rsidRPr="00124EA8" w:rsidRDefault="00124EA8" w:rsidP="00124EA8">
      <w:pPr>
        <w:rPr>
          <w:lang w:eastAsia="en-GB"/>
        </w:rPr>
      </w:pPr>
    </w:p>
    <w:p w14:paraId="361F8D1B" w14:textId="77777777" w:rsidR="00124EA8" w:rsidRDefault="00124EA8" w:rsidP="00124EA8">
      <w:pPr>
        <w:rPr>
          <w:rFonts w:eastAsia="Times New Roman"/>
          <w:shd w:val="clear" w:color="auto" w:fill="FFFFFF"/>
          <w:lang w:eastAsia="en-GB"/>
        </w:rPr>
      </w:pPr>
    </w:p>
    <w:p w14:paraId="5EAF3BA1" w14:textId="44C7551E" w:rsidR="000D47FB" w:rsidRDefault="001C319E" w:rsidP="000D47FB">
      <w:r>
        <w:rPr>
          <w:noProof/>
        </w:rPr>
        <w:drawing>
          <wp:anchor distT="0" distB="0" distL="114300" distR="114300" simplePos="0" relativeHeight="251886592" behindDoc="0" locked="0" layoutInCell="1" allowOverlap="1" wp14:anchorId="2C78AF86" wp14:editId="59D21208">
            <wp:simplePos x="0" y="0"/>
            <wp:positionH relativeFrom="margin">
              <wp:posOffset>0</wp:posOffset>
            </wp:positionH>
            <wp:positionV relativeFrom="paragraph">
              <wp:posOffset>307340</wp:posOffset>
            </wp:positionV>
            <wp:extent cx="1097280" cy="1264941"/>
            <wp:effectExtent l="0" t="0" r="7620" b="0"/>
            <wp:wrapNone/>
            <wp:docPr id="176557607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7607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26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7FB">
        <w:t>A few things you can do to keep cool when it is hot are:</w:t>
      </w:r>
    </w:p>
    <w:p w14:paraId="77D68BE2" w14:textId="74824614" w:rsidR="000D47FB" w:rsidRDefault="000D47FB" w:rsidP="000D47FB">
      <w:pPr>
        <w:pStyle w:val="Listtoplevel"/>
      </w:pPr>
      <w:r>
        <w:t xml:space="preserve">have a cold shower </w:t>
      </w:r>
    </w:p>
    <w:p w14:paraId="795AEB6D" w14:textId="0A3F5257" w:rsidR="000D47FB" w:rsidRDefault="00596B2C" w:rsidP="000D47FB">
      <w:pPr>
        <w:pStyle w:val="Listtoplevel"/>
      </w:pPr>
      <w:r>
        <w:drawing>
          <wp:anchor distT="0" distB="0" distL="114300" distR="114300" simplePos="0" relativeHeight="251889664" behindDoc="0" locked="0" layoutInCell="1" allowOverlap="1" wp14:anchorId="5204D98B" wp14:editId="7248F0A6">
            <wp:simplePos x="0" y="0"/>
            <wp:positionH relativeFrom="margin">
              <wp:posOffset>3155</wp:posOffset>
            </wp:positionH>
            <wp:positionV relativeFrom="paragraph">
              <wp:posOffset>412002</wp:posOffset>
            </wp:positionV>
            <wp:extent cx="1097280" cy="1368132"/>
            <wp:effectExtent l="0" t="0" r="7620" b="3810"/>
            <wp:wrapNone/>
            <wp:docPr id="143675661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5661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6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7FB">
        <w:t xml:space="preserve">wear loose clothes </w:t>
      </w:r>
    </w:p>
    <w:p w14:paraId="54ADCE60" w14:textId="6E81F275" w:rsidR="000D47FB" w:rsidRDefault="000D47FB" w:rsidP="000D47FB">
      <w:pPr>
        <w:pStyle w:val="Listtoplevel"/>
      </w:pPr>
      <w:r>
        <w:t>stay:</w:t>
      </w:r>
    </w:p>
    <w:p w14:paraId="7D5B04DB" w14:textId="1F1F979E" w:rsidR="000D47FB" w:rsidRDefault="000D47FB" w:rsidP="000D47FB">
      <w:pPr>
        <w:pStyle w:val="Listsecondlevel"/>
      </w:pPr>
      <w:r>
        <w:t>indoors</w:t>
      </w:r>
    </w:p>
    <w:p w14:paraId="44FC1528" w14:textId="01B5D921" w:rsidR="000D47FB" w:rsidRDefault="000D47FB" w:rsidP="000D47FB">
      <w:pPr>
        <w:pStyle w:val="Listsecondlevel"/>
      </w:pPr>
      <w:r>
        <w:t xml:space="preserve">in the shade. </w:t>
      </w:r>
    </w:p>
    <w:p w14:paraId="348B565B" w14:textId="130FFB46" w:rsidR="000D47FB" w:rsidRDefault="000D47FB" w:rsidP="000D47FB"/>
    <w:p w14:paraId="6407391A" w14:textId="77777777" w:rsidR="00457CA8" w:rsidRDefault="00457CA8" w:rsidP="000D47FB"/>
    <w:p w14:paraId="33A75E4E" w14:textId="23B6436C" w:rsidR="00434C30" w:rsidRDefault="00C5672F" w:rsidP="000D47FB">
      <w:r>
        <w:rPr>
          <w:noProof/>
        </w:rPr>
        <w:drawing>
          <wp:anchor distT="0" distB="0" distL="114300" distR="114300" simplePos="0" relativeHeight="251890688" behindDoc="0" locked="0" layoutInCell="1" allowOverlap="1" wp14:anchorId="3EEAA0AA" wp14:editId="3AC17E22">
            <wp:simplePos x="0" y="0"/>
            <wp:positionH relativeFrom="margin">
              <wp:posOffset>-59376</wp:posOffset>
            </wp:positionH>
            <wp:positionV relativeFrom="paragraph">
              <wp:posOffset>989891</wp:posOffset>
            </wp:positionV>
            <wp:extent cx="1962785" cy="1237615"/>
            <wp:effectExtent l="0" t="0" r="0" b="635"/>
            <wp:wrapNone/>
            <wp:docPr id="103873100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3100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894">
        <w:t xml:space="preserve">If your house </w:t>
      </w:r>
      <w:r w:rsidR="00D12D8E">
        <w:t>becomes</w:t>
      </w:r>
      <w:r w:rsidR="00067894">
        <w:t xml:space="preserve"> too hot go to a public space </w:t>
      </w:r>
      <w:r w:rsidR="00434C30">
        <w:t>that has air conditioning like:</w:t>
      </w:r>
    </w:p>
    <w:p w14:paraId="4AC55D3B" w14:textId="633FDAB5" w:rsidR="00434C30" w:rsidRPr="00457CA8" w:rsidRDefault="00457CA8" w:rsidP="00457CA8">
      <w:pPr>
        <w:pStyle w:val="Listtoplevel"/>
      </w:pPr>
      <w:r w:rsidRPr="00457CA8">
        <w:t>a library</w:t>
      </w:r>
    </w:p>
    <w:p w14:paraId="50046BCE" w14:textId="38F2ACDF" w:rsidR="00780E5D" w:rsidRPr="00780E5D" w:rsidRDefault="00457CA8" w:rsidP="00457CA8">
      <w:pPr>
        <w:pStyle w:val="Listtoplevel"/>
        <w:rPr>
          <w:rFonts w:eastAsiaTheme="minorEastAsia"/>
          <w:szCs w:val="24"/>
          <w:lang w:val="en-AU"/>
        </w:rPr>
      </w:pPr>
      <w:r w:rsidRPr="00457CA8">
        <w:t>the mall.</w:t>
      </w:r>
      <w:r>
        <w:t xml:space="preserve"> </w:t>
      </w:r>
    </w:p>
    <w:p w14:paraId="1EC082F8" w14:textId="4C92CC04" w:rsidR="00780E5D" w:rsidRDefault="005060A6" w:rsidP="00780E5D">
      <w:r>
        <w:rPr>
          <w:noProof/>
        </w:rPr>
        <w:lastRenderedPageBreak/>
        <w:drawing>
          <wp:anchor distT="0" distB="0" distL="114300" distR="114300" simplePos="0" relativeHeight="251891712" behindDoc="0" locked="0" layoutInCell="1" allowOverlap="1" wp14:anchorId="5DE2E6CE" wp14:editId="769831D7">
            <wp:simplePos x="0" y="0"/>
            <wp:positionH relativeFrom="margin">
              <wp:posOffset>0</wp:posOffset>
            </wp:positionH>
            <wp:positionV relativeFrom="paragraph">
              <wp:posOffset>28035</wp:posOffset>
            </wp:positionV>
            <wp:extent cx="1188720" cy="1188720"/>
            <wp:effectExtent l="0" t="0" r="0" b="0"/>
            <wp:wrapNone/>
            <wp:docPr id="96754905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4905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E5D">
        <w:t xml:space="preserve">To </w:t>
      </w:r>
      <w:r w:rsidR="0040634D">
        <w:t>keep yourself updated w</w:t>
      </w:r>
      <w:r w:rsidR="00780E5D">
        <w:t xml:space="preserve">hen it is </w:t>
      </w:r>
      <w:proofErr w:type="gramStart"/>
      <w:r w:rsidR="00780E5D">
        <w:t>really hot</w:t>
      </w:r>
      <w:proofErr w:type="gramEnd"/>
      <w:r w:rsidR="00780E5D">
        <w:t xml:space="preserve"> you can:</w:t>
      </w:r>
    </w:p>
    <w:p w14:paraId="3DD63C6A" w14:textId="1AD1E14C" w:rsidR="00780E5D" w:rsidRDefault="00780E5D" w:rsidP="00780E5D">
      <w:pPr>
        <w:pStyle w:val="Listtoplevel"/>
      </w:pPr>
      <w:r>
        <w:t>listen to the radio</w:t>
      </w:r>
    </w:p>
    <w:p w14:paraId="3C31507B" w14:textId="71353BC5" w:rsidR="00780E5D" w:rsidRDefault="00596B2C" w:rsidP="00780E5D">
      <w:pPr>
        <w:pStyle w:val="Listtoplevel"/>
      </w:pPr>
      <w:r>
        <w:drawing>
          <wp:anchor distT="0" distB="0" distL="114300" distR="114300" simplePos="0" relativeHeight="251973632" behindDoc="0" locked="0" layoutInCell="1" allowOverlap="1" wp14:anchorId="7FB5F36D" wp14:editId="50575392">
            <wp:simplePos x="0" y="0"/>
            <wp:positionH relativeFrom="column">
              <wp:posOffset>-21590</wp:posOffset>
            </wp:positionH>
            <wp:positionV relativeFrom="paragraph">
              <wp:posOffset>254370</wp:posOffset>
            </wp:positionV>
            <wp:extent cx="1210852" cy="1204278"/>
            <wp:effectExtent l="0" t="0" r="8890" b="0"/>
            <wp:wrapNone/>
            <wp:docPr id="1297549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49212" name="Picture 129754921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52" cy="120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5D">
        <w:t xml:space="preserve">follow your </w:t>
      </w:r>
      <w:r w:rsidR="00404577" w:rsidRPr="00862E66">
        <w:rPr>
          <w:b/>
          <w:bCs/>
        </w:rPr>
        <w:t>Civil Defence Emergency Management Group</w:t>
      </w:r>
      <w:r w:rsidR="00404577">
        <w:t xml:space="preserve"> </w:t>
      </w:r>
      <w:r w:rsidR="00780E5D">
        <w:t xml:space="preserve">online. </w:t>
      </w:r>
    </w:p>
    <w:p w14:paraId="754C1A78" w14:textId="246352BD" w:rsidR="00780E5D" w:rsidRDefault="00780E5D" w:rsidP="00780E5D"/>
    <w:p w14:paraId="30B81EDA" w14:textId="1B4003CD" w:rsidR="005E7CB1" w:rsidRDefault="005C4D2C" w:rsidP="00CE5956">
      <w:r>
        <w:rPr>
          <w:noProof/>
        </w:rPr>
        <w:drawing>
          <wp:anchor distT="0" distB="0" distL="114300" distR="114300" simplePos="0" relativeHeight="251952128" behindDoc="0" locked="0" layoutInCell="1" allowOverlap="1" wp14:anchorId="19974429" wp14:editId="0DCA028C">
            <wp:simplePos x="0" y="0"/>
            <wp:positionH relativeFrom="margin">
              <wp:posOffset>0</wp:posOffset>
            </wp:positionH>
            <wp:positionV relativeFrom="paragraph">
              <wp:posOffset>41275</wp:posOffset>
            </wp:positionV>
            <wp:extent cx="1371600" cy="1588135"/>
            <wp:effectExtent l="0" t="0" r="0" b="0"/>
            <wp:wrapNone/>
            <wp:docPr id="56980385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0385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76BF0E7F" wp14:editId="19C234B4">
                <wp:simplePos x="0" y="0"/>
                <wp:positionH relativeFrom="margin">
                  <wp:posOffset>2210937</wp:posOffset>
                </wp:positionH>
                <wp:positionV relativeFrom="paragraph">
                  <wp:posOffset>184918</wp:posOffset>
                </wp:positionV>
                <wp:extent cx="3628479" cy="1269241"/>
                <wp:effectExtent l="0" t="0" r="0" b="7620"/>
                <wp:wrapNone/>
                <wp:docPr id="1297447097" name="Rectangle 1297447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479" cy="126924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92A32" id="Rectangle 1297447097" o:spid="_x0000_s1026" style="position:absolute;margin-left:174.1pt;margin-top:14.55pt;width:285.7pt;height:99.95pt;z-index:-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4FB185C2" w14:textId="00D8E118" w:rsidR="00936371" w:rsidRDefault="00385ED9" w:rsidP="005C4D2C">
      <w:r w:rsidRPr="00862E66">
        <w:rPr>
          <w:b/>
          <w:bCs/>
        </w:rPr>
        <w:t>Civil Defence Emergency Management Group</w:t>
      </w:r>
      <w:r>
        <w:rPr>
          <w:b/>
          <w:bCs/>
        </w:rPr>
        <w:t xml:space="preserve">s </w:t>
      </w:r>
      <w:r w:rsidR="00A774AE">
        <w:t>are made up of</w:t>
      </w:r>
      <w:r w:rsidR="005C4D2C">
        <w:t xml:space="preserve"> </w:t>
      </w:r>
      <w:r w:rsidR="00A774AE" w:rsidRPr="00175F21">
        <w:t>local councils</w:t>
      </w:r>
      <w:r w:rsidR="005C4D2C">
        <w:t>.</w:t>
      </w:r>
      <w:r w:rsidR="00936371">
        <w:br w:type="page"/>
      </w:r>
    </w:p>
    <w:p w14:paraId="491915AA" w14:textId="2771B174" w:rsidR="00862E66" w:rsidRDefault="00FA0933" w:rsidP="00780E5D">
      <w:r>
        <w:rPr>
          <w:noProof/>
        </w:rPr>
        <w:lastRenderedPageBreak/>
        <w:drawing>
          <wp:anchor distT="0" distB="0" distL="114300" distR="114300" simplePos="0" relativeHeight="251894784" behindDoc="0" locked="0" layoutInCell="1" allowOverlap="1" wp14:anchorId="47D7BD27" wp14:editId="6511A93D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1188720" cy="1237275"/>
            <wp:effectExtent l="0" t="0" r="0" b="1270"/>
            <wp:wrapNone/>
            <wp:docPr id="12267733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733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E66">
        <w:t xml:space="preserve">You can check who your local Civil Defence Emergency Management Group is on this </w:t>
      </w:r>
      <w:r w:rsidR="00862E66" w:rsidRPr="001C319E">
        <w:rPr>
          <w:b/>
          <w:bCs/>
        </w:rPr>
        <w:t>website</w:t>
      </w:r>
      <w:r w:rsidR="00862E66">
        <w:t>:</w:t>
      </w:r>
    </w:p>
    <w:p w14:paraId="3C0A6976" w14:textId="37FE648B" w:rsidR="00862E66" w:rsidRDefault="00862E66" w:rsidP="00780E5D"/>
    <w:p w14:paraId="035868C0" w14:textId="4EC69102" w:rsidR="00862E66" w:rsidRPr="00553331" w:rsidRDefault="005C4D2C" w:rsidP="00553331">
      <w:pPr>
        <w:rPr>
          <w:b/>
          <w:bCs/>
          <w:color w:val="000000" w:themeColor="text1"/>
        </w:rPr>
      </w:pPr>
      <w:hyperlink r:id="rId68" w:history="1">
        <w:r w:rsidR="00862E66" w:rsidRPr="00553331">
          <w:rPr>
            <w:rStyle w:val="Hyperlink"/>
            <w:b/>
            <w:bCs/>
            <w:color w:val="000000" w:themeColor="text1"/>
            <w:u w:val="none"/>
          </w:rPr>
          <w:t>shorturl.at/QKL2D</w:t>
        </w:r>
      </w:hyperlink>
      <w:r w:rsidR="00862E66" w:rsidRPr="00553331">
        <w:rPr>
          <w:b/>
          <w:bCs/>
          <w:color w:val="000000" w:themeColor="text1"/>
        </w:rPr>
        <w:t xml:space="preserve">  </w:t>
      </w:r>
    </w:p>
    <w:p w14:paraId="1FDDADC5" w14:textId="32B5E58D" w:rsidR="00862E66" w:rsidRDefault="000917DF" w:rsidP="00780E5D">
      <w:pPr>
        <w:rPr>
          <w:b/>
          <w:bCs/>
          <w:color w:val="000000" w:themeColor="text1"/>
        </w:rPr>
      </w:pPr>
      <w:r w:rsidRPr="002961A6">
        <w:rPr>
          <w:noProof/>
        </w:rPr>
        <w:drawing>
          <wp:anchor distT="0" distB="0" distL="114300" distR="114300" simplePos="0" relativeHeight="251936768" behindDoc="0" locked="0" layoutInCell="1" allowOverlap="1" wp14:anchorId="7139FC7F" wp14:editId="09E47294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188720" cy="1523107"/>
            <wp:effectExtent l="0" t="0" r="0" b="1270"/>
            <wp:wrapNone/>
            <wp:docPr id="68206392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9883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BC58C" w14:textId="5C41E9B3" w:rsidR="007266EE" w:rsidRDefault="007266EE" w:rsidP="007266EE"/>
    <w:p w14:paraId="72A64F38" w14:textId="77777777" w:rsidR="007266EE" w:rsidRDefault="007266EE" w:rsidP="007266EE">
      <w:r>
        <w:rPr>
          <w:color w:val="000000" w:themeColor="text1"/>
        </w:rPr>
        <w:t xml:space="preserve">This website is </w:t>
      </w:r>
      <w:r>
        <w:rPr>
          <w:b/>
          <w:bCs/>
          <w:color w:val="000000" w:themeColor="text1"/>
        </w:rPr>
        <w:t xml:space="preserve">not </w:t>
      </w:r>
      <w:r>
        <w:rPr>
          <w:color w:val="000000" w:themeColor="text1"/>
        </w:rPr>
        <w:t>in Easy Read.</w:t>
      </w:r>
    </w:p>
    <w:p w14:paraId="0079784A" w14:textId="224068CE" w:rsidR="00A62268" w:rsidRDefault="00A62268" w:rsidP="00780E5D">
      <w:pPr>
        <w:rPr>
          <w:b/>
          <w:bCs/>
        </w:rPr>
      </w:pPr>
    </w:p>
    <w:p w14:paraId="1D0BABCA" w14:textId="5D2AC174" w:rsidR="007266EE" w:rsidRDefault="007266EE" w:rsidP="00780E5D"/>
    <w:p w14:paraId="11CA4393" w14:textId="4C4C77A0" w:rsidR="00BD34B6" w:rsidRPr="00862E66" w:rsidRDefault="000917DF" w:rsidP="00780E5D">
      <w:pPr>
        <w:rPr>
          <w:b/>
          <w:bCs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895808" behindDoc="0" locked="0" layoutInCell="1" allowOverlap="1" wp14:anchorId="26B4B18B" wp14:editId="204A7FB3">
            <wp:simplePos x="0" y="0"/>
            <wp:positionH relativeFrom="margin">
              <wp:align>left</wp:align>
            </wp:positionH>
            <wp:positionV relativeFrom="paragraph">
              <wp:posOffset>91818</wp:posOffset>
            </wp:positionV>
            <wp:extent cx="1188720" cy="1606378"/>
            <wp:effectExtent l="0" t="0" r="0" b="0"/>
            <wp:wrapNone/>
            <wp:docPr id="37013364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33645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6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268">
        <w:t xml:space="preserve">Follow the instructions of your local Civil Defence Emergency Management Group. </w:t>
      </w:r>
      <w:r w:rsidR="0098180B" w:rsidRPr="00862E66">
        <w:rPr>
          <w:b/>
          <w:bCs/>
        </w:rPr>
        <w:br w:type="page"/>
      </w:r>
    </w:p>
    <w:p w14:paraId="178F0E83" w14:textId="3609573B" w:rsidR="00124EA8" w:rsidRDefault="006D6414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Protecting pets / animals </w:t>
      </w:r>
    </w:p>
    <w:p w14:paraId="662C6A98" w14:textId="45BC0D8C" w:rsidR="00124EA8" w:rsidRPr="00124EA8" w:rsidRDefault="00124EA8" w:rsidP="00124EA8">
      <w:pPr>
        <w:rPr>
          <w:lang w:eastAsia="en-GB"/>
        </w:rPr>
      </w:pPr>
    </w:p>
    <w:p w14:paraId="527506AA" w14:textId="744648A2" w:rsidR="00B85851" w:rsidRDefault="00C03B28" w:rsidP="00E02C06">
      <w:pPr>
        <w:rPr>
          <w:noProof/>
        </w:rPr>
      </w:pPr>
      <w:bookmarkStart w:id="0" w:name="_Hlk53559738"/>
      <w:r>
        <w:rPr>
          <w:noProof/>
        </w:rPr>
        <w:drawing>
          <wp:anchor distT="0" distB="0" distL="114300" distR="114300" simplePos="0" relativeHeight="251896832" behindDoc="0" locked="0" layoutInCell="1" allowOverlap="1" wp14:anchorId="302FEAB4" wp14:editId="7B3AC43A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1352550" cy="1014159"/>
            <wp:effectExtent l="0" t="0" r="0" b="0"/>
            <wp:wrapNone/>
            <wp:docPr id="817646811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46811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F868" w14:textId="76B0BF98" w:rsidR="00B85851" w:rsidRDefault="00B85851" w:rsidP="00B85851">
      <w:pPr>
        <w:rPr>
          <w:noProof/>
        </w:rPr>
      </w:pPr>
      <w:r>
        <w:rPr>
          <w:noProof/>
        </w:rPr>
        <w:t xml:space="preserve">Pets / animals can become very sick when it becomes really hot. </w:t>
      </w:r>
    </w:p>
    <w:p w14:paraId="77311574" w14:textId="0F3ED9B0" w:rsidR="00B85851" w:rsidRDefault="00B85851" w:rsidP="00B85851">
      <w:pPr>
        <w:rPr>
          <w:noProof/>
        </w:rPr>
      </w:pPr>
    </w:p>
    <w:p w14:paraId="72ECBD82" w14:textId="75B31A02" w:rsidR="00B85851" w:rsidRDefault="00D41088" w:rsidP="00B85851">
      <w:pPr>
        <w:rPr>
          <w:noProof/>
        </w:rPr>
      </w:pPr>
      <w:r w:rsidRPr="00D41088">
        <w:rPr>
          <w:noProof/>
        </w:rPr>
        <w:drawing>
          <wp:anchor distT="0" distB="0" distL="114300" distR="114300" simplePos="0" relativeHeight="251968512" behindDoc="0" locked="0" layoutInCell="1" allowOverlap="1" wp14:anchorId="58F976F6" wp14:editId="2D5811FD">
            <wp:simplePos x="0" y="0"/>
            <wp:positionH relativeFrom="column">
              <wp:posOffset>76172</wp:posOffset>
            </wp:positionH>
            <wp:positionV relativeFrom="paragraph">
              <wp:posOffset>214279</wp:posOffset>
            </wp:positionV>
            <wp:extent cx="1474470" cy="1474470"/>
            <wp:effectExtent l="0" t="0" r="0" b="0"/>
            <wp:wrapNone/>
            <wp:docPr id="168105101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5101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D954C" w14:textId="55481F6C" w:rsidR="00CD398E" w:rsidRDefault="00CD398E" w:rsidP="00CD398E">
      <w:pPr>
        <w:rPr>
          <w:noProof/>
        </w:rPr>
      </w:pPr>
      <w:r>
        <w:rPr>
          <w:noProof/>
        </w:rPr>
        <w:t xml:space="preserve">Animals that are more likely to become </w:t>
      </w:r>
      <w:r w:rsidR="00881433">
        <w:rPr>
          <w:noProof/>
        </w:rPr>
        <w:t xml:space="preserve">sick </w:t>
      </w:r>
      <w:r>
        <w:rPr>
          <w:noProof/>
        </w:rPr>
        <w:t>are:</w:t>
      </w:r>
    </w:p>
    <w:p w14:paraId="6B139BAB" w14:textId="6C511643" w:rsidR="00CD398E" w:rsidRDefault="00CD398E" w:rsidP="00CD398E">
      <w:pPr>
        <w:pStyle w:val="Listtoplevel"/>
      </w:pPr>
      <w:r>
        <w:t xml:space="preserve">very young animals </w:t>
      </w:r>
    </w:p>
    <w:p w14:paraId="46D6E468" w14:textId="0282A5DC" w:rsidR="00CD398E" w:rsidRDefault="00CB6B56" w:rsidP="00CD398E">
      <w:pPr>
        <w:pStyle w:val="Listtoplevel"/>
      </w:pPr>
      <w:r>
        <w:drawing>
          <wp:anchor distT="0" distB="0" distL="114300" distR="114300" simplePos="0" relativeHeight="251969536" behindDoc="0" locked="0" layoutInCell="1" allowOverlap="1" wp14:anchorId="4ADE3E89" wp14:editId="55D4AA32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552575" cy="1569085"/>
            <wp:effectExtent l="0" t="0" r="9525" b="0"/>
            <wp:wrapThrough wrapText="bothSides">
              <wp:wrapPolygon edited="0">
                <wp:start x="0" y="0"/>
                <wp:lineTo x="0" y="21242"/>
                <wp:lineTo x="21467" y="21242"/>
                <wp:lineTo x="21467" y="0"/>
                <wp:lineTo x="0" y="0"/>
              </wp:wrapPolygon>
            </wp:wrapThrough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6"/>
                    <a:stretch/>
                  </pic:blipFill>
                  <pic:spPr bwMode="auto">
                    <a:xfrm>
                      <a:off x="0" y="0"/>
                      <a:ext cx="155257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98E">
        <w:t xml:space="preserve">old animals </w:t>
      </w:r>
    </w:p>
    <w:p w14:paraId="6DB312EE" w14:textId="7EBC5CF1" w:rsidR="00CD398E" w:rsidRDefault="00CD398E" w:rsidP="006B2C47">
      <w:pPr>
        <w:pStyle w:val="Listtoplevel"/>
      </w:pPr>
      <w:r>
        <w:t xml:space="preserve">animals with </w:t>
      </w:r>
      <w:r w:rsidR="006250BA">
        <w:t xml:space="preserve">a </w:t>
      </w:r>
      <w:r>
        <w:t>short snout / nose.</w:t>
      </w:r>
    </w:p>
    <w:p w14:paraId="3AD6AE11" w14:textId="25E366C5" w:rsidR="0071584C" w:rsidRDefault="0071584C" w:rsidP="00345CD3">
      <w:pPr>
        <w:rPr>
          <w:noProof/>
        </w:rPr>
      </w:pPr>
      <w:r>
        <w:rPr>
          <w:noProof/>
        </w:rPr>
        <w:br w:type="page"/>
      </w:r>
    </w:p>
    <w:p w14:paraId="3CE37A9C" w14:textId="2E771A0F" w:rsidR="0071584C" w:rsidRDefault="007A3A56" w:rsidP="00345CD3">
      <w:pPr>
        <w:rPr>
          <w:noProof/>
        </w:rPr>
      </w:pPr>
      <w:r>
        <w:rPr>
          <w:rFonts w:ascii="Times New Roman" w:eastAsia="Times New Roman" w:hAnsi="Times New Roman" w:cs="Times New Roman"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930624" behindDoc="0" locked="0" layoutInCell="1" allowOverlap="1" wp14:anchorId="68634C43" wp14:editId="77F5B077">
            <wp:simplePos x="0" y="0"/>
            <wp:positionH relativeFrom="margin">
              <wp:align>left</wp:align>
            </wp:positionH>
            <wp:positionV relativeFrom="paragraph">
              <wp:posOffset>-95028</wp:posOffset>
            </wp:positionV>
            <wp:extent cx="1341911" cy="1341911"/>
            <wp:effectExtent l="0" t="0" r="0" b="0"/>
            <wp:wrapNone/>
            <wp:docPr id="19297018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11" cy="13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60A">
        <w:rPr>
          <w:noProof/>
        </w:rPr>
        <w:t xml:space="preserve">Most animals do not sweat. </w:t>
      </w:r>
    </w:p>
    <w:p w14:paraId="72A2D1BF" w14:textId="03BAC07C" w:rsidR="007A3A56" w:rsidRPr="007A3A56" w:rsidRDefault="007A3A56" w:rsidP="007A3A56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GB" w:eastAsia="en-GB"/>
        </w:rPr>
      </w:pPr>
    </w:p>
    <w:p w14:paraId="1AE06E4D" w14:textId="77777777" w:rsidR="0071584C" w:rsidRDefault="0071584C" w:rsidP="00345CD3">
      <w:pPr>
        <w:rPr>
          <w:noProof/>
        </w:rPr>
      </w:pPr>
    </w:p>
    <w:p w14:paraId="1BE2DF04" w14:textId="2078270C" w:rsidR="00345CD3" w:rsidRDefault="0071584C" w:rsidP="00345CD3">
      <w:pPr>
        <w:rPr>
          <w:noProof/>
        </w:rPr>
      </w:pPr>
      <w:r>
        <w:rPr>
          <w:noProof/>
        </w:rPr>
        <w:t>When they are hot animals wil</w:t>
      </w:r>
      <w:r w:rsidR="00345CD3">
        <w:rPr>
          <w:noProof/>
        </w:rPr>
        <w:t>l need to:</w:t>
      </w:r>
    </w:p>
    <w:p w14:paraId="064AA761" w14:textId="4531D152" w:rsidR="00345CD3" w:rsidRDefault="00D905F8" w:rsidP="00B36F7A">
      <w:pPr>
        <w:pStyle w:val="ListParagraph"/>
      </w:pPr>
      <w:r w:rsidRPr="00584627">
        <w:rPr>
          <w:noProof/>
          <w:lang w:eastAsia="en-GB"/>
        </w:rPr>
        <w:drawing>
          <wp:anchor distT="0" distB="0" distL="114300" distR="114300" simplePos="0" relativeHeight="251926528" behindDoc="0" locked="0" layoutInCell="1" allowOverlap="1" wp14:anchorId="48206945" wp14:editId="2CE10A5D">
            <wp:simplePos x="0" y="0"/>
            <wp:positionH relativeFrom="margin">
              <wp:posOffset>109182</wp:posOffset>
            </wp:positionH>
            <wp:positionV relativeFrom="paragraph">
              <wp:posOffset>219046</wp:posOffset>
            </wp:positionV>
            <wp:extent cx="1466850" cy="1466850"/>
            <wp:effectExtent l="0" t="0" r="0" b="0"/>
            <wp:wrapNone/>
            <wp:docPr id="182460069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0069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CD3">
        <w:t>pant more</w:t>
      </w:r>
      <w:r w:rsidR="00584627">
        <w:t xml:space="preserve"> – this is when they stick their tongue out</w:t>
      </w:r>
    </w:p>
    <w:p w14:paraId="0FCC37BA" w14:textId="7CC8F586" w:rsidR="00345CD3" w:rsidRDefault="000A5D5D" w:rsidP="00345CD3">
      <w:pPr>
        <w:pStyle w:val="Listtoplevel"/>
      </w:pPr>
      <w:r>
        <w:drawing>
          <wp:anchor distT="0" distB="0" distL="114300" distR="114300" simplePos="0" relativeHeight="251970560" behindDoc="0" locked="0" layoutInCell="1" allowOverlap="1" wp14:anchorId="2B55C704" wp14:editId="44342FB7">
            <wp:simplePos x="0" y="0"/>
            <wp:positionH relativeFrom="column">
              <wp:posOffset>-57150</wp:posOffset>
            </wp:positionH>
            <wp:positionV relativeFrom="paragraph">
              <wp:posOffset>746760</wp:posOffset>
            </wp:positionV>
            <wp:extent cx="1704975" cy="1529080"/>
            <wp:effectExtent l="0" t="0" r="9525" b="0"/>
            <wp:wrapThrough wrapText="bothSides">
              <wp:wrapPolygon edited="0">
                <wp:start x="0" y="0"/>
                <wp:lineTo x="0" y="21259"/>
                <wp:lineTo x="21479" y="21259"/>
                <wp:lineTo x="21479" y="0"/>
                <wp:lineTo x="0" y="0"/>
              </wp:wrapPolygon>
            </wp:wrapThrough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3" b="17368"/>
                    <a:stretch/>
                  </pic:blipFill>
                  <pic:spPr bwMode="auto">
                    <a:xfrm>
                      <a:off x="0" y="0"/>
                      <a:ext cx="1704975" cy="152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CD3">
        <w:t xml:space="preserve">have water put on them to help them cool down </w:t>
      </w:r>
    </w:p>
    <w:p w14:paraId="334A00E3" w14:textId="703FDE21" w:rsidR="00345CD3" w:rsidRDefault="00345CD3" w:rsidP="00345CD3">
      <w:pPr>
        <w:pStyle w:val="Listtoplevel"/>
      </w:pPr>
      <w:r>
        <w:t xml:space="preserve">be in the shade </w:t>
      </w:r>
    </w:p>
    <w:p w14:paraId="07EA5DDA" w14:textId="77777777" w:rsidR="00871D30" w:rsidRDefault="00345CD3" w:rsidP="00345CD3">
      <w:pPr>
        <w:pStyle w:val="Listtoplevel"/>
      </w:pPr>
      <w:r>
        <w:t>drink lots of water</w:t>
      </w:r>
      <w:r w:rsidR="004A6F0B">
        <w:t xml:space="preserve">. </w:t>
      </w:r>
    </w:p>
    <w:p w14:paraId="552B3234" w14:textId="1186EC69" w:rsidR="00871D30" w:rsidRDefault="000A5D5D" w:rsidP="00871D30">
      <w:r>
        <w:rPr>
          <w:noProof/>
        </w:rPr>
        <w:drawing>
          <wp:anchor distT="0" distB="0" distL="114300" distR="114300" simplePos="0" relativeHeight="251929600" behindDoc="0" locked="0" layoutInCell="1" allowOverlap="1" wp14:anchorId="11E52223" wp14:editId="201E4470">
            <wp:simplePos x="0" y="0"/>
            <wp:positionH relativeFrom="margin">
              <wp:posOffset>106680</wp:posOffset>
            </wp:positionH>
            <wp:positionV relativeFrom="paragraph">
              <wp:posOffset>270510</wp:posOffset>
            </wp:positionV>
            <wp:extent cx="1371600" cy="1371600"/>
            <wp:effectExtent l="0" t="0" r="0" b="0"/>
            <wp:wrapNone/>
            <wp:docPr id="3012111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5B677" w14:textId="6EFD9696" w:rsidR="00871D30" w:rsidRDefault="00871D30" w:rsidP="00871D30"/>
    <w:p w14:paraId="4FB9A906" w14:textId="6192DAD2" w:rsidR="00871D30" w:rsidRDefault="00871D30" w:rsidP="00871D30">
      <w:r>
        <w:t xml:space="preserve">You will need to check on your </w:t>
      </w:r>
      <w:r>
        <w:br/>
        <w:t xml:space="preserve">pets / animals more often. </w:t>
      </w:r>
    </w:p>
    <w:p w14:paraId="4D158F7B" w14:textId="3A478482" w:rsidR="00216933" w:rsidRDefault="00216933" w:rsidP="000A5D5D">
      <w:r>
        <w:br w:type="page"/>
      </w:r>
    </w:p>
    <w:p w14:paraId="596C7981" w14:textId="00EEA20E" w:rsidR="00515559" w:rsidRDefault="00821CDE" w:rsidP="00871D30">
      <w:r w:rsidRPr="00821CDE"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6C8F05A0" wp14:editId="7D172F0A">
            <wp:simplePos x="0" y="0"/>
            <wp:positionH relativeFrom="margin">
              <wp:align>left</wp:align>
            </wp:positionH>
            <wp:positionV relativeFrom="paragraph">
              <wp:posOffset>-120650</wp:posOffset>
            </wp:positionV>
            <wp:extent cx="1384300" cy="1384300"/>
            <wp:effectExtent l="0" t="0" r="6350" b="0"/>
            <wp:wrapNone/>
            <wp:docPr id="729503006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03006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559">
        <w:t xml:space="preserve">Call your </w:t>
      </w:r>
      <w:r w:rsidR="00C616F9">
        <w:t>vet</w:t>
      </w:r>
      <w:r w:rsidR="00515559">
        <w:t xml:space="preserve"> if you see signs of heat stress </w:t>
      </w:r>
      <w:r w:rsidR="008227AB">
        <w:t xml:space="preserve">in </w:t>
      </w:r>
      <w:r w:rsidR="00515559">
        <w:t xml:space="preserve">your pets / animals. </w:t>
      </w:r>
    </w:p>
    <w:p w14:paraId="6F626608" w14:textId="77777777" w:rsidR="008B2D2E" w:rsidRDefault="008B2D2E" w:rsidP="00871D30"/>
    <w:p w14:paraId="3CDA7240" w14:textId="77777777" w:rsidR="008B2D2E" w:rsidRDefault="008B2D2E" w:rsidP="00871D30"/>
    <w:p w14:paraId="58B9C1C8" w14:textId="750015F3" w:rsidR="00216933" w:rsidRDefault="00821CDE" w:rsidP="00871D30">
      <w:r>
        <w:rPr>
          <w:noProof/>
        </w:rPr>
        <w:drawing>
          <wp:anchor distT="0" distB="0" distL="114300" distR="114300" simplePos="0" relativeHeight="251904000" behindDoc="0" locked="0" layoutInCell="1" allowOverlap="1" wp14:anchorId="1F570796" wp14:editId="159CE8B8">
            <wp:simplePos x="0" y="0"/>
            <wp:positionH relativeFrom="margin">
              <wp:posOffset>132522</wp:posOffset>
            </wp:positionH>
            <wp:positionV relativeFrom="paragraph">
              <wp:posOffset>217584</wp:posOffset>
            </wp:positionV>
            <wp:extent cx="1018569" cy="1060174"/>
            <wp:effectExtent l="0" t="0" r="0" b="6985"/>
            <wp:wrapNone/>
            <wp:docPr id="49839559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733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69" cy="106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933">
        <w:t>Information about signs of heat stress in animals can be found here:</w:t>
      </w:r>
    </w:p>
    <w:p w14:paraId="36909F8E" w14:textId="77777777" w:rsidR="00216933" w:rsidRDefault="00216933" w:rsidP="00871D30"/>
    <w:p w14:paraId="41C124A7" w14:textId="166008CC" w:rsidR="00216933" w:rsidRDefault="005C4D2C" w:rsidP="00871D30">
      <w:pPr>
        <w:rPr>
          <w:b/>
          <w:bCs/>
          <w:color w:val="000000" w:themeColor="text1"/>
        </w:rPr>
      </w:pPr>
      <w:hyperlink r:id="rId79" w:history="1">
        <w:r w:rsidR="00216933" w:rsidRPr="00216933">
          <w:rPr>
            <w:rStyle w:val="Hyperlink"/>
            <w:b/>
            <w:bCs/>
            <w:color w:val="000000" w:themeColor="text1"/>
            <w:u w:val="none"/>
          </w:rPr>
          <w:t>shorturl.at/VPpLL</w:t>
        </w:r>
      </w:hyperlink>
      <w:r w:rsidR="00216933" w:rsidRPr="00216933">
        <w:rPr>
          <w:b/>
          <w:bCs/>
          <w:color w:val="000000" w:themeColor="text1"/>
        </w:rPr>
        <w:t xml:space="preserve"> </w:t>
      </w:r>
    </w:p>
    <w:p w14:paraId="3D458F18" w14:textId="7487B7A3" w:rsidR="00B75705" w:rsidRDefault="00B75705" w:rsidP="00871D30">
      <w:pPr>
        <w:rPr>
          <w:b/>
          <w:bCs/>
          <w:color w:val="000000" w:themeColor="text1"/>
        </w:rPr>
      </w:pPr>
      <w:r w:rsidRPr="002961A6">
        <w:rPr>
          <w:noProof/>
        </w:rPr>
        <w:drawing>
          <wp:anchor distT="0" distB="0" distL="114300" distR="114300" simplePos="0" relativeHeight="251938816" behindDoc="0" locked="0" layoutInCell="1" allowOverlap="1" wp14:anchorId="41B0365D" wp14:editId="22618852">
            <wp:simplePos x="0" y="0"/>
            <wp:positionH relativeFrom="margin">
              <wp:posOffset>135725</wp:posOffset>
            </wp:positionH>
            <wp:positionV relativeFrom="paragraph">
              <wp:posOffset>223078</wp:posOffset>
            </wp:positionV>
            <wp:extent cx="1033365" cy="1324051"/>
            <wp:effectExtent l="0" t="0" r="0" b="0"/>
            <wp:wrapNone/>
            <wp:docPr id="1107545800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9883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65" cy="1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C6097" w14:textId="21C097AE" w:rsidR="00B75705" w:rsidRDefault="00B75705" w:rsidP="00871D30">
      <w:pPr>
        <w:rPr>
          <w:b/>
          <w:bCs/>
          <w:color w:val="000000" w:themeColor="text1"/>
        </w:rPr>
      </w:pPr>
    </w:p>
    <w:p w14:paraId="086C66CB" w14:textId="2496A8D5" w:rsidR="00B75705" w:rsidRDefault="00B75705" w:rsidP="00B75705">
      <w:r>
        <w:t xml:space="preserve">This information is </w:t>
      </w:r>
      <w:r w:rsidRPr="002F05C1">
        <w:rPr>
          <w:b/>
          <w:bCs/>
        </w:rPr>
        <w:t>not</w:t>
      </w:r>
      <w:r>
        <w:t xml:space="preserve"> in Easy Read.</w:t>
      </w:r>
    </w:p>
    <w:p w14:paraId="707D6C82" w14:textId="0319980A" w:rsidR="00B85851" w:rsidRDefault="00B85851" w:rsidP="00345CD3">
      <w:pPr>
        <w:pStyle w:val="Listtoplevel"/>
      </w:pPr>
      <w:r>
        <w:br w:type="page"/>
      </w:r>
    </w:p>
    <w:p w14:paraId="7E0AB656" w14:textId="48EBBDD6" w:rsidR="00090942" w:rsidRPr="00E02C06" w:rsidRDefault="00090942" w:rsidP="00E02C06"/>
    <w:bookmarkEnd w:id="0"/>
    <w:p w14:paraId="516651D2" w14:textId="01AEA0E8" w:rsidR="00316DBA" w:rsidRPr="00316DBA" w:rsidRDefault="00D26D4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06048" behindDoc="0" locked="0" layoutInCell="1" allowOverlap="1" wp14:anchorId="1F2A0FBB" wp14:editId="7AE47C7D">
            <wp:simplePos x="0" y="0"/>
            <wp:positionH relativeFrom="margin">
              <wp:posOffset>-635</wp:posOffset>
            </wp:positionH>
            <wp:positionV relativeFrom="paragraph">
              <wp:posOffset>100330</wp:posOffset>
            </wp:positionV>
            <wp:extent cx="1656229" cy="400050"/>
            <wp:effectExtent l="0" t="0" r="1270" b="0"/>
            <wp:wrapNone/>
            <wp:docPr id="1837742888" name="Picture 1837742888" descr="National Emergency Management Agency - Te Rākau Whakmarumaru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42888" name="Picture 1837742888" descr="National Emergency Management Agency - Te Rākau Whakmarumaru logo 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2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2B8875BC" wp14:editId="3E2A84E6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2DB8341" id="Rectangle: Rounded Corners 24" o:spid="_x0000_s1026" style="position:absolute;margin-left:-27pt;margin-top:-21pt;width:490.9pt;height:660.75pt;z-index:-2514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8227AB">
        <w:rPr>
          <w:rFonts w:eastAsia="Times New Roman" w:cs="Arial"/>
          <w:sz w:val="28"/>
          <w:szCs w:val="28"/>
          <w:lang w:eastAsia="en-NZ"/>
        </w:rPr>
        <w:t xml:space="preserve">the </w:t>
      </w:r>
      <w:r w:rsidR="00A73F3F">
        <w:rPr>
          <w:rFonts w:eastAsia="Times New Roman" w:cs="Arial"/>
          <w:sz w:val="28"/>
          <w:szCs w:val="28"/>
          <w:lang w:eastAsia="en-NZ"/>
        </w:rPr>
        <w:t>National Emergency</w:t>
      </w:r>
      <w:r w:rsidR="001D54C8">
        <w:rPr>
          <w:rFonts w:eastAsia="Times New Roman" w:cs="Arial"/>
          <w:sz w:val="28"/>
          <w:szCs w:val="28"/>
          <w:lang w:eastAsia="en-NZ"/>
        </w:rPr>
        <w:t xml:space="preserve"> Management Agency</w:t>
      </w:r>
      <w:r w:rsidR="008D66D8">
        <w:rPr>
          <w:rFonts w:eastAsia="Times New Roman" w:cs="Arial"/>
          <w:sz w:val="28"/>
          <w:szCs w:val="28"/>
          <w:lang w:eastAsia="en-NZ"/>
        </w:rPr>
        <w:t>.</w:t>
      </w:r>
    </w:p>
    <w:p w14:paraId="5D5DCD4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72996E3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7FAC64A0" wp14:editId="2DDABFE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326282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1545B918" wp14:editId="2721C6CF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DF5B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0328602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3344" behindDoc="0" locked="0" layoutInCell="1" allowOverlap="1" wp14:anchorId="0EE0553F" wp14:editId="3D854EBD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C72A8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75C7785D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06176C2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73367465" wp14:editId="5FA55364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3615A467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7750D88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8464" behindDoc="1" locked="0" layoutInCell="1" allowOverlap="1" wp14:anchorId="548B4B86" wp14:editId="3BFFCE97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738FF52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4BDD7D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320DAC12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18EF01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2560" behindDoc="0" locked="0" layoutInCell="1" allowOverlap="1" wp14:anchorId="084D204A" wp14:editId="3CF1E66D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739DECC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40512" behindDoc="0" locked="0" layoutInCell="1" allowOverlap="1" wp14:anchorId="52A0BDCC" wp14:editId="647D09AE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2B97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73E1ABD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338B793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8B5AF0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D07C7E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1536" behindDoc="0" locked="0" layoutInCell="1" allowOverlap="1" wp14:anchorId="7A8B0077" wp14:editId="2BE936B2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6E8BC8A5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39D4DD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44BFFA29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3ECD48F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7FA3275F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89"/>
      <w:footerReference w:type="default" r:id="rId9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AE173" w14:textId="77777777" w:rsidR="001D3D12" w:rsidRDefault="001D3D12">
      <w:pPr>
        <w:spacing w:line="240" w:lineRule="auto"/>
      </w:pPr>
      <w:r>
        <w:separator/>
      </w:r>
    </w:p>
  </w:endnote>
  <w:endnote w:type="continuationSeparator" w:id="0">
    <w:p w14:paraId="239F9C89" w14:textId="77777777" w:rsidR="001D3D12" w:rsidRDefault="001D3D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5D150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CFC4C7D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FDF4A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C9E9B08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20917" w14:textId="77777777" w:rsidR="001D3D12" w:rsidRDefault="001D3D12">
      <w:pPr>
        <w:spacing w:line="240" w:lineRule="auto"/>
      </w:pPr>
      <w:r>
        <w:separator/>
      </w:r>
    </w:p>
  </w:footnote>
  <w:footnote w:type="continuationSeparator" w:id="0">
    <w:p w14:paraId="60F0645A" w14:textId="77777777" w:rsidR="001D3D12" w:rsidRDefault="001D3D1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C1CB8"/>
    <w:multiLevelType w:val="hybridMultilevel"/>
    <w:tmpl w:val="CC0C84C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083A3872"/>
    <w:multiLevelType w:val="hybridMultilevel"/>
    <w:tmpl w:val="6728FF3C"/>
    <w:lvl w:ilvl="0" w:tplc="08090001">
      <w:start w:val="1"/>
      <w:numFmt w:val="bullet"/>
      <w:lvlText w:val=""/>
      <w:lvlJc w:val="left"/>
      <w:pPr>
        <w:ind w:left="72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6" w:hanging="360"/>
      </w:pPr>
      <w:rPr>
        <w:rFonts w:ascii="Wingdings" w:hAnsi="Wingdings" w:hint="default"/>
      </w:rPr>
    </w:lvl>
  </w:abstractNum>
  <w:abstractNum w:abstractNumId="6" w15:restartNumberingAfterBreak="0">
    <w:nsid w:val="09F237C2"/>
    <w:multiLevelType w:val="hybridMultilevel"/>
    <w:tmpl w:val="97F629E2"/>
    <w:lvl w:ilvl="0" w:tplc="08090001">
      <w:start w:val="1"/>
      <w:numFmt w:val="bullet"/>
      <w:lvlText w:val=""/>
      <w:lvlJc w:val="left"/>
      <w:pPr>
        <w:ind w:left="4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5" w:hanging="360"/>
      </w:pPr>
      <w:rPr>
        <w:rFonts w:ascii="Wingdings" w:hAnsi="Wingdings" w:hint="default"/>
      </w:rPr>
    </w:lvl>
  </w:abstractNum>
  <w:abstractNum w:abstractNumId="7" w15:restartNumberingAfterBreak="0">
    <w:nsid w:val="0DFF26EF"/>
    <w:multiLevelType w:val="hybridMultilevel"/>
    <w:tmpl w:val="BA9A59F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0F711B67"/>
    <w:multiLevelType w:val="hybridMultilevel"/>
    <w:tmpl w:val="C3844D7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199B16C3"/>
    <w:multiLevelType w:val="hybridMultilevel"/>
    <w:tmpl w:val="E7228C9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1F5D619C"/>
    <w:multiLevelType w:val="hybridMultilevel"/>
    <w:tmpl w:val="BBA08EE8"/>
    <w:lvl w:ilvl="0" w:tplc="08090001">
      <w:start w:val="1"/>
      <w:numFmt w:val="bullet"/>
      <w:lvlText w:val=""/>
      <w:lvlJc w:val="left"/>
      <w:pPr>
        <w:ind w:left="449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9" w:hanging="360"/>
      </w:pPr>
      <w:rPr>
        <w:rFonts w:ascii="Wingdings" w:hAnsi="Wingdings" w:hint="default"/>
      </w:rPr>
    </w:lvl>
  </w:abstractNum>
  <w:abstractNum w:abstractNumId="12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2A6B7F0A"/>
    <w:multiLevelType w:val="hybridMultilevel"/>
    <w:tmpl w:val="E9E6C3E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4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 w15:restartNumberingAfterBreak="0">
    <w:nsid w:val="5A5D6B43"/>
    <w:multiLevelType w:val="hybridMultilevel"/>
    <w:tmpl w:val="527E11D8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9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0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B3152"/>
    <w:multiLevelType w:val="hybridMultilevel"/>
    <w:tmpl w:val="A288E64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7CBC0801"/>
    <w:multiLevelType w:val="hybridMultilevel"/>
    <w:tmpl w:val="9A869980"/>
    <w:lvl w:ilvl="0" w:tplc="08090001">
      <w:start w:val="1"/>
      <w:numFmt w:val="bullet"/>
      <w:lvlText w:val=""/>
      <w:lvlJc w:val="left"/>
      <w:pPr>
        <w:ind w:left="72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6" w:hanging="360"/>
      </w:pPr>
      <w:rPr>
        <w:rFonts w:ascii="Wingdings" w:hAnsi="Wingdings" w:hint="default"/>
      </w:rPr>
    </w:lvl>
  </w:abstractNum>
  <w:abstractNum w:abstractNumId="23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12"/>
  </w:num>
  <w:num w:numId="2" w16cid:durableId="1751925994">
    <w:abstractNumId w:val="2"/>
  </w:num>
  <w:num w:numId="3" w16cid:durableId="930426864">
    <w:abstractNumId w:val="17"/>
  </w:num>
  <w:num w:numId="4" w16cid:durableId="90706847">
    <w:abstractNumId w:val="19"/>
  </w:num>
  <w:num w:numId="5" w16cid:durableId="313334513">
    <w:abstractNumId w:val="14"/>
  </w:num>
  <w:num w:numId="6" w16cid:durableId="2033803924">
    <w:abstractNumId w:val="9"/>
  </w:num>
  <w:num w:numId="7" w16cid:durableId="808132422">
    <w:abstractNumId w:val="3"/>
  </w:num>
  <w:num w:numId="8" w16cid:durableId="1143546541">
    <w:abstractNumId w:val="16"/>
  </w:num>
  <w:num w:numId="9" w16cid:durableId="279923130">
    <w:abstractNumId w:val="1"/>
  </w:num>
  <w:num w:numId="10" w16cid:durableId="1141115467">
    <w:abstractNumId w:val="15"/>
  </w:num>
  <w:num w:numId="11" w16cid:durableId="1254901281">
    <w:abstractNumId w:val="0"/>
  </w:num>
  <w:num w:numId="12" w16cid:durableId="2111922917">
    <w:abstractNumId w:val="20"/>
  </w:num>
  <w:num w:numId="13" w16cid:durableId="570190621">
    <w:abstractNumId w:val="23"/>
  </w:num>
  <w:num w:numId="14" w16cid:durableId="1157645676">
    <w:abstractNumId w:val="21"/>
  </w:num>
  <w:num w:numId="15" w16cid:durableId="1989169370">
    <w:abstractNumId w:val="6"/>
  </w:num>
  <w:num w:numId="16" w16cid:durableId="1428423045">
    <w:abstractNumId w:val="4"/>
  </w:num>
  <w:num w:numId="17" w16cid:durableId="1010958615">
    <w:abstractNumId w:val="7"/>
  </w:num>
  <w:num w:numId="18" w16cid:durableId="1326124806">
    <w:abstractNumId w:val="8"/>
  </w:num>
  <w:num w:numId="19" w16cid:durableId="2005668651">
    <w:abstractNumId w:val="22"/>
  </w:num>
  <w:num w:numId="20" w16cid:durableId="1395425098">
    <w:abstractNumId w:val="5"/>
  </w:num>
  <w:num w:numId="21" w16cid:durableId="1256406380">
    <w:abstractNumId w:val="11"/>
  </w:num>
  <w:num w:numId="22" w16cid:durableId="1144392965">
    <w:abstractNumId w:val="10"/>
  </w:num>
  <w:num w:numId="23" w16cid:durableId="2051224531">
    <w:abstractNumId w:val="18"/>
  </w:num>
  <w:num w:numId="24" w16cid:durableId="1870693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qAUAqIgNbSwAAAA="/>
  </w:docVars>
  <w:rsids>
    <w:rsidRoot w:val="00BF08C6"/>
    <w:rsid w:val="000013CC"/>
    <w:rsid w:val="00001523"/>
    <w:rsid w:val="00005DB6"/>
    <w:rsid w:val="000064D2"/>
    <w:rsid w:val="00014853"/>
    <w:rsid w:val="000227B4"/>
    <w:rsid w:val="0003092A"/>
    <w:rsid w:val="0003324A"/>
    <w:rsid w:val="0003523B"/>
    <w:rsid w:val="00037994"/>
    <w:rsid w:val="0004557B"/>
    <w:rsid w:val="00052C29"/>
    <w:rsid w:val="0006260A"/>
    <w:rsid w:val="00064839"/>
    <w:rsid w:val="00067894"/>
    <w:rsid w:val="000750D5"/>
    <w:rsid w:val="000859E7"/>
    <w:rsid w:val="00085E05"/>
    <w:rsid w:val="00086F4D"/>
    <w:rsid w:val="0009079F"/>
    <w:rsid w:val="00090942"/>
    <w:rsid w:val="000917DF"/>
    <w:rsid w:val="00092E98"/>
    <w:rsid w:val="000A3C46"/>
    <w:rsid w:val="000A5D5D"/>
    <w:rsid w:val="000A7847"/>
    <w:rsid w:val="000B77E8"/>
    <w:rsid w:val="000D2B45"/>
    <w:rsid w:val="000D47FB"/>
    <w:rsid w:val="000E2079"/>
    <w:rsid w:val="000E3405"/>
    <w:rsid w:val="000F0265"/>
    <w:rsid w:val="001030DA"/>
    <w:rsid w:val="00122416"/>
    <w:rsid w:val="00124EA8"/>
    <w:rsid w:val="0013490F"/>
    <w:rsid w:val="001363C5"/>
    <w:rsid w:val="00137BDC"/>
    <w:rsid w:val="00145178"/>
    <w:rsid w:val="00145FA4"/>
    <w:rsid w:val="001754F4"/>
    <w:rsid w:val="00175F21"/>
    <w:rsid w:val="001949B5"/>
    <w:rsid w:val="001A0D85"/>
    <w:rsid w:val="001A30B9"/>
    <w:rsid w:val="001B4DD5"/>
    <w:rsid w:val="001C319E"/>
    <w:rsid w:val="001C4D28"/>
    <w:rsid w:val="001D06E0"/>
    <w:rsid w:val="001D223E"/>
    <w:rsid w:val="001D3D12"/>
    <w:rsid w:val="001D54C8"/>
    <w:rsid w:val="001D5937"/>
    <w:rsid w:val="001D77E3"/>
    <w:rsid w:val="001E3429"/>
    <w:rsid w:val="001E7897"/>
    <w:rsid w:val="001F0F7E"/>
    <w:rsid w:val="001F7B5D"/>
    <w:rsid w:val="00201791"/>
    <w:rsid w:val="00212B9A"/>
    <w:rsid w:val="002161B2"/>
    <w:rsid w:val="00216933"/>
    <w:rsid w:val="00226C0D"/>
    <w:rsid w:val="00226F54"/>
    <w:rsid w:val="0024220C"/>
    <w:rsid w:val="00244140"/>
    <w:rsid w:val="00246D51"/>
    <w:rsid w:val="002508AE"/>
    <w:rsid w:val="00255520"/>
    <w:rsid w:val="002574DE"/>
    <w:rsid w:val="00257D60"/>
    <w:rsid w:val="00261BF8"/>
    <w:rsid w:val="0026314A"/>
    <w:rsid w:val="00266B9F"/>
    <w:rsid w:val="002712F2"/>
    <w:rsid w:val="00275C6B"/>
    <w:rsid w:val="00284B39"/>
    <w:rsid w:val="00285B95"/>
    <w:rsid w:val="0028654C"/>
    <w:rsid w:val="002961A6"/>
    <w:rsid w:val="002A50EE"/>
    <w:rsid w:val="002A5C16"/>
    <w:rsid w:val="002B409C"/>
    <w:rsid w:val="002B472D"/>
    <w:rsid w:val="002C0DA1"/>
    <w:rsid w:val="002C3EB9"/>
    <w:rsid w:val="002C7E69"/>
    <w:rsid w:val="002D0799"/>
    <w:rsid w:val="002D5733"/>
    <w:rsid w:val="002E73B4"/>
    <w:rsid w:val="002F05C1"/>
    <w:rsid w:val="002F31CE"/>
    <w:rsid w:val="00307FC0"/>
    <w:rsid w:val="00310654"/>
    <w:rsid w:val="00315307"/>
    <w:rsid w:val="00316DBA"/>
    <w:rsid w:val="00320DA2"/>
    <w:rsid w:val="00323EB3"/>
    <w:rsid w:val="0032501C"/>
    <w:rsid w:val="00345CD3"/>
    <w:rsid w:val="00354E32"/>
    <w:rsid w:val="00355F18"/>
    <w:rsid w:val="00362382"/>
    <w:rsid w:val="003631C1"/>
    <w:rsid w:val="00371C85"/>
    <w:rsid w:val="00374A13"/>
    <w:rsid w:val="003807EF"/>
    <w:rsid w:val="0038295C"/>
    <w:rsid w:val="003831EB"/>
    <w:rsid w:val="00385259"/>
    <w:rsid w:val="00385ED9"/>
    <w:rsid w:val="003A37F0"/>
    <w:rsid w:val="003A66E5"/>
    <w:rsid w:val="003B46E7"/>
    <w:rsid w:val="003C60F8"/>
    <w:rsid w:val="003D2B44"/>
    <w:rsid w:val="003D631D"/>
    <w:rsid w:val="003F07F7"/>
    <w:rsid w:val="003F086C"/>
    <w:rsid w:val="003F277F"/>
    <w:rsid w:val="003F2FE4"/>
    <w:rsid w:val="003F5628"/>
    <w:rsid w:val="004002D2"/>
    <w:rsid w:val="00402C48"/>
    <w:rsid w:val="00404577"/>
    <w:rsid w:val="0040634D"/>
    <w:rsid w:val="00411EB0"/>
    <w:rsid w:val="004138F2"/>
    <w:rsid w:val="00420F2A"/>
    <w:rsid w:val="00421E69"/>
    <w:rsid w:val="0043115B"/>
    <w:rsid w:val="0043327F"/>
    <w:rsid w:val="00434C30"/>
    <w:rsid w:val="00447DAF"/>
    <w:rsid w:val="00451D7E"/>
    <w:rsid w:val="0045241F"/>
    <w:rsid w:val="0045319A"/>
    <w:rsid w:val="004535B5"/>
    <w:rsid w:val="004567B0"/>
    <w:rsid w:val="00457CA8"/>
    <w:rsid w:val="0046611D"/>
    <w:rsid w:val="004A2BC8"/>
    <w:rsid w:val="004A4E7B"/>
    <w:rsid w:val="004A6F0B"/>
    <w:rsid w:val="004B4D02"/>
    <w:rsid w:val="004B6A04"/>
    <w:rsid w:val="004F56C0"/>
    <w:rsid w:val="005001BB"/>
    <w:rsid w:val="00500F14"/>
    <w:rsid w:val="005035AD"/>
    <w:rsid w:val="00503AD5"/>
    <w:rsid w:val="005060A6"/>
    <w:rsid w:val="00510007"/>
    <w:rsid w:val="00511006"/>
    <w:rsid w:val="00514BF7"/>
    <w:rsid w:val="00515559"/>
    <w:rsid w:val="005171DF"/>
    <w:rsid w:val="00522E5E"/>
    <w:rsid w:val="00523ADB"/>
    <w:rsid w:val="0052732C"/>
    <w:rsid w:val="00527FC3"/>
    <w:rsid w:val="005411DE"/>
    <w:rsid w:val="00543BEF"/>
    <w:rsid w:val="005508C6"/>
    <w:rsid w:val="00553331"/>
    <w:rsid w:val="00557238"/>
    <w:rsid w:val="00570380"/>
    <w:rsid w:val="00577D24"/>
    <w:rsid w:val="0058257B"/>
    <w:rsid w:val="00582674"/>
    <w:rsid w:val="00584627"/>
    <w:rsid w:val="00587D06"/>
    <w:rsid w:val="00590547"/>
    <w:rsid w:val="00591228"/>
    <w:rsid w:val="005921AD"/>
    <w:rsid w:val="00595D1A"/>
    <w:rsid w:val="00596B2C"/>
    <w:rsid w:val="005977A1"/>
    <w:rsid w:val="005B06E2"/>
    <w:rsid w:val="005C1208"/>
    <w:rsid w:val="005C4D2C"/>
    <w:rsid w:val="005C7B4B"/>
    <w:rsid w:val="005D11A3"/>
    <w:rsid w:val="005E7B3B"/>
    <w:rsid w:val="005E7CB1"/>
    <w:rsid w:val="005F2D21"/>
    <w:rsid w:val="0060011B"/>
    <w:rsid w:val="00611023"/>
    <w:rsid w:val="00621884"/>
    <w:rsid w:val="006226BB"/>
    <w:rsid w:val="0062455C"/>
    <w:rsid w:val="00624E8A"/>
    <w:rsid w:val="006250BA"/>
    <w:rsid w:val="00625501"/>
    <w:rsid w:val="00626B46"/>
    <w:rsid w:val="0063373E"/>
    <w:rsid w:val="006369CC"/>
    <w:rsid w:val="00642A8C"/>
    <w:rsid w:val="00644E32"/>
    <w:rsid w:val="0064667B"/>
    <w:rsid w:val="0065124D"/>
    <w:rsid w:val="006564DA"/>
    <w:rsid w:val="00664636"/>
    <w:rsid w:val="00670833"/>
    <w:rsid w:val="00682BA8"/>
    <w:rsid w:val="00683296"/>
    <w:rsid w:val="006903A9"/>
    <w:rsid w:val="00691BE7"/>
    <w:rsid w:val="006A2CF0"/>
    <w:rsid w:val="006B2C47"/>
    <w:rsid w:val="006B45FC"/>
    <w:rsid w:val="006B5534"/>
    <w:rsid w:val="006C393A"/>
    <w:rsid w:val="006C5C26"/>
    <w:rsid w:val="006D12ED"/>
    <w:rsid w:val="006D6414"/>
    <w:rsid w:val="006E050D"/>
    <w:rsid w:val="006F658E"/>
    <w:rsid w:val="007001D9"/>
    <w:rsid w:val="00700FE4"/>
    <w:rsid w:val="00705CA3"/>
    <w:rsid w:val="00707D57"/>
    <w:rsid w:val="00711470"/>
    <w:rsid w:val="00715119"/>
    <w:rsid w:val="0071584C"/>
    <w:rsid w:val="007266EE"/>
    <w:rsid w:val="00732CDA"/>
    <w:rsid w:val="00734C63"/>
    <w:rsid w:val="00736E4E"/>
    <w:rsid w:val="00740935"/>
    <w:rsid w:val="0074240B"/>
    <w:rsid w:val="00744AAA"/>
    <w:rsid w:val="0074578D"/>
    <w:rsid w:val="00760DC8"/>
    <w:rsid w:val="00765D50"/>
    <w:rsid w:val="00775280"/>
    <w:rsid w:val="007767A7"/>
    <w:rsid w:val="00777C64"/>
    <w:rsid w:val="00780E5D"/>
    <w:rsid w:val="007829EC"/>
    <w:rsid w:val="0078757B"/>
    <w:rsid w:val="0079447C"/>
    <w:rsid w:val="007A3A56"/>
    <w:rsid w:val="007B05F3"/>
    <w:rsid w:val="007C1905"/>
    <w:rsid w:val="007C1E94"/>
    <w:rsid w:val="007C40EF"/>
    <w:rsid w:val="007C7764"/>
    <w:rsid w:val="007D05E7"/>
    <w:rsid w:val="007E61F5"/>
    <w:rsid w:val="007E7233"/>
    <w:rsid w:val="0080495D"/>
    <w:rsid w:val="00813C66"/>
    <w:rsid w:val="00821CDE"/>
    <w:rsid w:val="008227AB"/>
    <w:rsid w:val="00830A9A"/>
    <w:rsid w:val="008368D7"/>
    <w:rsid w:val="00840E1C"/>
    <w:rsid w:val="00850500"/>
    <w:rsid w:val="00855345"/>
    <w:rsid w:val="00856085"/>
    <w:rsid w:val="00861FEF"/>
    <w:rsid w:val="00862E66"/>
    <w:rsid w:val="00863D53"/>
    <w:rsid w:val="0086473F"/>
    <w:rsid w:val="00871D30"/>
    <w:rsid w:val="008768EF"/>
    <w:rsid w:val="00881433"/>
    <w:rsid w:val="008848CB"/>
    <w:rsid w:val="008859AC"/>
    <w:rsid w:val="00887732"/>
    <w:rsid w:val="00887F23"/>
    <w:rsid w:val="0089025F"/>
    <w:rsid w:val="00896234"/>
    <w:rsid w:val="008A4D0F"/>
    <w:rsid w:val="008B2D2E"/>
    <w:rsid w:val="008B3EEA"/>
    <w:rsid w:val="008C7D78"/>
    <w:rsid w:val="008D1FF2"/>
    <w:rsid w:val="008D437D"/>
    <w:rsid w:val="008D66D8"/>
    <w:rsid w:val="008E412A"/>
    <w:rsid w:val="009114F4"/>
    <w:rsid w:val="00916C28"/>
    <w:rsid w:val="00936371"/>
    <w:rsid w:val="009411B0"/>
    <w:rsid w:val="00942C2E"/>
    <w:rsid w:val="0094516C"/>
    <w:rsid w:val="00955CDD"/>
    <w:rsid w:val="009634B2"/>
    <w:rsid w:val="00963BC5"/>
    <w:rsid w:val="00974E0B"/>
    <w:rsid w:val="0098180B"/>
    <w:rsid w:val="0098763E"/>
    <w:rsid w:val="00993609"/>
    <w:rsid w:val="009A1242"/>
    <w:rsid w:val="009A27D0"/>
    <w:rsid w:val="009A4B85"/>
    <w:rsid w:val="009A644C"/>
    <w:rsid w:val="009B11CB"/>
    <w:rsid w:val="009B1E08"/>
    <w:rsid w:val="009B53E4"/>
    <w:rsid w:val="009E16D4"/>
    <w:rsid w:val="009E178F"/>
    <w:rsid w:val="00A0200F"/>
    <w:rsid w:val="00A11E77"/>
    <w:rsid w:val="00A12915"/>
    <w:rsid w:val="00A13468"/>
    <w:rsid w:val="00A13A7C"/>
    <w:rsid w:val="00A1608E"/>
    <w:rsid w:val="00A2289D"/>
    <w:rsid w:val="00A26153"/>
    <w:rsid w:val="00A315C3"/>
    <w:rsid w:val="00A32B41"/>
    <w:rsid w:val="00A4116F"/>
    <w:rsid w:val="00A418C3"/>
    <w:rsid w:val="00A4621C"/>
    <w:rsid w:val="00A47B44"/>
    <w:rsid w:val="00A5314B"/>
    <w:rsid w:val="00A557A4"/>
    <w:rsid w:val="00A61BD2"/>
    <w:rsid w:val="00A62268"/>
    <w:rsid w:val="00A67570"/>
    <w:rsid w:val="00A704A4"/>
    <w:rsid w:val="00A73F3F"/>
    <w:rsid w:val="00A774AE"/>
    <w:rsid w:val="00A95C1C"/>
    <w:rsid w:val="00AC39C1"/>
    <w:rsid w:val="00AC3C54"/>
    <w:rsid w:val="00AC64C7"/>
    <w:rsid w:val="00AE0591"/>
    <w:rsid w:val="00AE43B2"/>
    <w:rsid w:val="00B118AC"/>
    <w:rsid w:val="00B20B02"/>
    <w:rsid w:val="00B20D70"/>
    <w:rsid w:val="00B2117F"/>
    <w:rsid w:val="00B30A2E"/>
    <w:rsid w:val="00B30FFB"/>
    <w:rsid w:val="00B40B80"/>
    <w:rsid w:val="00B50B0B"/>
    <w:rsid w:val="00B51087"/>
    <w:rsid w:val="00B52F7C"/>
    <w:rsid w:val="00B65D7A"/>
    <w:rsid w:val="00B75705"/>
    <w:rsid w:val="00B81A2E"/>
    <w:rsid w:val="00B85851"/>
    <w:rsid w:val="00B929A0"/>
    <w:rsid w:val="00B95139"/>
    <w:rsid w:val="00B969DE"/>
    <w:rsid w:val="00BA435C"/>
    <w:rsid w:val="00BC1FD2"/>
    <w:rsid w:val="00BC2D98"/>
    <w:rsid w:val="00BC7E04"/>
    <w:rsid w:val="00BD1770"/>
    <w:rsid w:val="00BD2250"/>
    <w:rsid w:val="00BD34B6"/>
    <w:rsid w:val="00BD7694"/>
    <w:rsid w:val="00BE4159"/>
    <w:rsid w:val="00BE7BD8"/>
    <w:rsid w:val="00BF08C6"/>
    <w:rsid w:val="00BF5DDC"/>
    <w:rsid w:val="00BF67E4"/>
    <w:rsid w:val="00C03B28"/>
    <w:rsid w:val="00C200AE"/>
    <w:rsid w:val="00C214FE"/>
    <w:rsid w:val="00C331B3"/>
    <w:rsid w:val="00C400C3"/>
    <w:rsid w:val="00C47940"/>
    <w:rsid w:val="00C54014"/>
    <w:rsid w:val="00C5672F"/>
    <w:rsid w:val="00C616F9"/>
    <w:rsid w:val="00C627D2"/>
    <w:rsid w:val="00C63216"/>
    <w:rsid w:val="00C74BBA"/>
    <w:rsid w:val="00C75BF7"/>
    <w:rsid w:val="00C76791"/>
    <w:rsid w:val="00C77988"/>
    <w:rsid w:val="00C86534"/>
    <w:rsid w:val="00C9246B"/>
    <w:rsid w:val="00CA38F7"/>
    <w:rsid w:val="00CB6B56"/>
    <w:rsid w:val="00CC6B79"/>
    <w:rsid w:val="00CC747F"/>
    <w:rsid w:val="00CD398E"/>
    <w:rsid w:val="00CD3A7C"/>
    <w:rsid w:val="00CD4290"/>
    <w:rsid w:val="00CE41D1"/>
    <w:rsid w:val="00CE5884"/>
    <w:rsid w:val="00CE5956"/>
    <w:rsid w:val="00CF3640"/>
    <w:rsid w:val="00D12D8E"/>
    <w:rsid w:val="00D26D4A"/>
    <w:rsid w:val="00D30B52"/>
    <w:rsid w:val="00D36AA3"/>
    <w:rsid w:val="00D41088"/>
    <w:rsid w:val="00D552C6"/>
    <w:rsid w:val="00D652D9"/>
    <w:rsid w:val="00D65503"/>
    <w:rsid w:val="00D659F2"/>
    <w:rsid w:val="00D667EF"/>
    <w:rsid w:val="00D66DFD"/>
    <w:rsid w:val="00D67451"/>
    <w:rsid w:val="00D67B20"/>
    <w:rsid w:val="00D700B2"/>
    <w:rsid w:val="00D73DDC"/>
    <w:rsid w:val="00D77EDE"/>
    <w:rsid w:val="00D852B6"/>
    <w:rsid w:val="00D905F8"/>
    <w:rsid w:val="00DA2B66"/>
    <w:rsid w:val="00DB54EB"/>
    <w:rsid w:val="00DC1F53"/>
    <w:rsid w:val="00DC5968"/>
    <w:rsid w:val="00DC5D2A"/>
    <w:rsid w:val="00DD0A97"/>
    <w:rsid w:val="00DD7E8B"/>
    <w:rsid w:val="00DE2C0D"/>
    <w:rsid w:val="00DF20AC"/>
    <w:rsid w:val="00DF2577"/>
    <w:rsid w:val="00DF2E18"/>
    <w:rsid w:val="00E02C06"/>
    <w:rsid w:val="00E17BF8"/>
    <w:rsid w:val="00E25EA4"/>
    <w:rsid w:val="00E301CA"/>
    <w:rsid w:val="00E36FB6"/>
    <w:rsid w:val="00E422EA"/>
    <w:rsid w:val="00E50A89"/>
    <w:rsid w:val="00E515D4"/>
    <w:rsid w:val="00E56A37"/>
    <w:rsid w:val="00E56E9D"/>
    <w:rsid w:val="00E705D8"/>
    <w:rsid w:val="00E70E61"/>
    <w:rsid w:val="00E71E9C"/>
    <w:rsid w:val="00E72DDE"/>
    <w:rsid w:val="00E757C5"/>
    <w:rsid w:val="00EA567F"/>
    <w:rsid w:val="00EC5F32"/>
    <w:rsid w:val="00ED6795"/>
    <w:rsid w:val="00EE20DB"/>
    <w:rsid w:val="00EF0CD4"/>
    <w:rsid w:val="00EF4A04"/>
    <w:rsid w:val="00EF5BC9"/>
    <w:rsid w:val="00F0754B"/>
    <w:rsid w:val="00F13F8B"/>
    <w:rsid w:val="00F15487"/>
    <w:rsid w:val="00F20BCC"/>
    <w:rsid w:val="00F254F2"/>
    <w:rsid w:val="00F32DCE"/>
    <w:rsid w:val="00F356D4"/>
    <w:rsid w:val="00F3572D"/>
    <w:rsid w:val="00F37D85"/>
    <w:rsid w:val="00F54C38"/>
    <w:rsid w:val="00F7103F"/>
    <w:rsid w:val="00F750CE"/>
    <w:rsid w:val="00F83E38"/>
    <w:rsid w:val="00F87859"/>
    <w:rsid w:val="00F914DF"/>
    <w:rsid w:val="00F91AF5"/>
    <w:rsid w:val="00FA0933"/>
    <w:rsid w:val="00FA2F1E"/>
    <w:rsid w:val="00FA6AFA"/>
    <w:rsid w:val="00FB16F2"/>
    <w:rsid w:val="00FB50E1"/>
    <w:rsid w:val="00FC0F42"/>
    <w:rsid w:val="00FC1BD7"/>
    <w:rsid w:val="00FC63B6"/>
    <w:rsid w:val="00FC7B2F"/>
    <w:rsid w:val="00FD47AE"/>
    <w:rsid w:val="00FD6325"/>
    <w:rsid w:val="00FD7176"/>
    <w:rsid w:val="00FE320F"/>
    <w:rsid w:val="00FE430F"/>
    <w:rsid w:val="00FE45DA"/>
    <w:rsid w:val="00FE70E9"/>
    <w:rsid w:val="00FF3219"/>
    <w:rsid w:val="00FF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3CC92"/>
  <w15:chartTrackingRefBased/>
  <w15:docId w15:val="{ED985EA9-6F1A-41D4-AC3D-16F4387E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3631C1"/>
    <w:pPr>
      <w:tabs>
        <w:tab w:val="left" w:leader="dot" w:pos="8505"/>
      </w:tabs>
    </w:pPr>
  </w:style>
  <w:style w:type="character" w:customStyle="1" w:styleId="CheckboxesChar">
    <w:name w:val="Checkboxes Char"/>
    <w:basedOn w:val="DefaultParagraphFont"/>
    <w:link w:val="Checkboxes"/>
    <w:uiPriority w:val="4"/>
    <w:rsid w:val="003631C1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2615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4159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C6B7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cf01">
    <w:name w:val="cf01"/>
    <w:basedOn w:val="DefaultParagraphFont"/>
    <w:rsid w:val="000A5D5D"/>
    <w:rPr>
      <w:rFonts w:ascii="Segoe UI" w:hAnsi="Segoe UI" w:cs="Segoe UI" w:hint="default"/>
      <w:color w:val="1F476F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.health.nz/keeping-healthy/healthy-homes-environments/health-effects-from-heat" TargetMode="External"/><Relationship Id="rId21" Type="http://schemas.openxmlformats.org/officeDocument/2006/relationships/image" Target="media/image13.jpeg"/><Relationship Id="rId63" Type="http://schemas.openxmlformats.org/officeDocument/2006/relationships/image" Target="media/image41.png"/><Relationship Id="rId68" Type="http://schemas.openxmlformats.org/officeDocument/2006/relationships/hyperlink" Target="https://shorturl.at/QKL2D" TargetMode="External"/><Relationship Id="rId84" Type="http://schemas.openxmlformats.org/officeDocument/2006/relationships/image" Target="media/image60.png"/><Relationship Id="rId89" Type="http://schemas.openxmlformats.org/officeDocument/2006/relationships/footer" Target="footer1.xml"/><Relationship Id="rId16" Type="http://schemas.openxmlformats.org/officeDocument/2006/relationships/image" Target="media/image8.jpeg"/><Relationship Id="rId11" Type="http://schemas.openxmlformats.org/officeDocument/2006/relationships/image" Target="media/image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74" Type="http://schemas.openxmlformats.org/officeDocument/2006/relationships/image" Target="media/image51.png"/><Relationship Id="rId79" Type="http://schemas.openxmlformats.org/officeDocument/2006/relationships/hyperlink" Target="https://shorturl.at/VPpL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82" Type="http://schemas.openxmlformats.org/officeDocument/2006/relationships/image" Target="media/image58.png"/><Relationship Id="rId90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hyperlink" Target="https://shorturl.at/Ze0oG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56" Type="http://schemas.openxmlformats.org/officeDocument/2006/relationships/image" Target="media/image35.jpeg"/><Relationship Id="rId64" Type="http://schemas.openxmlformats.org/officeDocument/2006/relationships/image" Target="media/image42.png"/><Relationship Id="rId69" Type="http://schemas.openxmlformats.org/officeDocument/2006/relationships/image" Target="media/image46.jpeg"/><Relationship Id="rId77" Type="http://schemas.openxmlformats.org/officeDocument/2006/relationships/image" Target="media/image54.png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72" Type="http://schemas.openxmlformats.org/officeDocument/2006/relationships/image" Target="media/image49.jpeg"/><Relationship Id="rId80" Type="http://schemas.openxmlformats.org/officeDocument/2006/relationships/image" Target="media/image56.png"/><Relationship Id="rId85" Type="http://schemas.openxmlformats.org/officeDocument/2006/relationships/image" Target="media/image6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shorturl.at/fhA3t" TargetMode="External"/><Relationship Id="rId38" Type="http://schemas.openxmlformats.org/officeDocument/2006/relationships/image" Target="media/image27.jpeg"/><Relationship Id="rId59" Type="http://schemas.openxmlformats.org/officeDocument/2006/relationships/image" Target="media/image38.jpeg"/><Relationship Id="rId67" Type="http://schemas.openxmlformats.org/officeDocument/2006/relationships/image" Target="media/image45.jpeg"/><Relationship Id="rId20" Type="http://schemas.openxmlformats.org/officeDocument/2006/relationships/image" Target="media/image12.png"/><Relationship Id="rId54" Type="http://schemas.openxmlformats.org/officeDocument/2006/relationships/image" Target="media/image33.png"/><Relationship Id="rId62" Type="http://schemas.openxmlformats.org/officeDocument/2006/relationships/image" Target="media/image40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31.jpeg"/><Relationship Id="rId60" Type="http://schemas.openxmlformats.org/officeDocument/2006/relationships/hyperlink" Target="http://www.metservice.com/national" TargetMode="External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image" Target="media/image55.jpeg"/><Relationship Id="rId81" Type="http://schemas.openxmlformats.org/officeDocument/2006/relationships/image" Target="media/image57.jpeg"/><Relationship Id="rId86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8.jpeg"/><Relationship Id="rId34" Type="http://schemas.openxmlformats.org/officeDocument/2006/relationships/image" Target="media/image23.png"/><Relationship Id="rId50" Type="http://schemas.openxmlformats.org/officeDocument/2006/relationships/image" Target="media/image32.png"/><Relationship Id="rId55" Type="http://schemas.openxmlformats.org/officeDocument/2006/relationships/image" Target="media/image34.png"/><Relationship Id="rId76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5.png"/><Relationship Id="rId40" Type="http://schemas.openxmlformats.org/officeDocument/2006/relationships/image" Target="media/image29.jpeg"/><Relationship Id="rId66" Type="http://schemas.openxmlformats.org/officeDocument/2006/relationships/image" Target="media/image44.jpeg"/><Relationship Id="rId87" Type="http://schemas.openxmlformats.org/officeDocument/2006/relationships/image" Target="media/image6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January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010A3-AD9B-47D6-9883-3DD3D1FE4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2025.dotx</Template>
  <TotalTime>1</TotalTime>
  <Pages>19</Pages>
  <Words>1033</Words>
  <Characters>4836</Characters>
  <Application>Microsoft Office Word</Application>
  <DocSecurity>4</DocSecurity>
  <Lines>81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Zsenai Logan [NEMA]</cp:lastModifiedBy>
  <cp:revision>2</cp:revision>
  <cp:lastPrinted>2025-03-05T03:14:00Z</cp:lastPrinted>
  <dcterms:created xsi:type="dcterms:W3CDTF">2025-03-06T02:46:00Z</dcterms:created>
  <dcterms:modified xsi:type="dcterms:W3CDTF">2025-03-06T02:46:00Z</dcterms:modified>
</cp:coreProperties>
</file>